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03" w:rsidRDefault="00872303" w:rsidP="004B5A1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70pt;margin-top:-27pt;width:134.25pt;height:126.75pt;z-index:-251658240">
            <v:imagedata r:id="rId5" o:title=""/>
          </v:shape>
        </w:pict>
      </w:r>
      <w:r>
        <w:rPr>
          <w:rFonts w:ascii="Times New Roman" w:hAnsi="Times New Roman" w:cs="Times New Roman"/>
          <w:b/>
          <w:bCs/>
          <w:sz w:val="24"/>
          <w:szCs w:val="24"/>
        </w:rPr>
        <w:t>СОГЛАСОВАНО                                                                                    УТВЕРЖДАЮ ПРЕДСЕДАТЕЛЬ ПК                                                                             Директор школы ________(Л.А.Шибаева)                                                                   ________(Т.А.Крупнова)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«01» ноября </w:t>
      </w:r>
      <w:smartTag w:uri="urn:schemas-microsoft-com:office:smarttags" w:element="metricconverter">
        <w:smartTagPr>
          <w:attr w:name="ProductID" w:val="219 г"/>
        </w:smartTagPr>
        <w:r>
          <w:rPr>
            <w:rFonts w:ascii="Times New Roman" w:hAnsi="Times New Roman" w:cs="Times New Roman"/>
            <w:b/>
            <w:bCs/>
            <w:sz w:val="24"/>
            <w:szCs w:val="24"/>
          </w:rPr>
          <w:t>219 г</w:t>
        </w:r>
      </w:smartTag>
      <w:r>
        <w:rPr>
          <w:rFonts w:ascii="Times New Roman" w:hAnsi="Times New Roman" w:cs="Times New Roman"/>
          <w:b/>
          <w:bCs/>
          <w:sz w:val="24"/>
          <w:szCs w:val="24"/>
        </w:rPr>
        <w:t>.                                                                                      «01» ноября  2019г.</w:t>
      </w:r>
    </w:p>
    <w:p w:rsidR="00872303" w:rsidRDefault="00872303" w:rsidP="004B5A13">
      <w:pPr>
        <w:rPr>
          <w:rFonts w:ascii="Times New Roman" w:hAnsi="Times New Roman" w:cs="Times New Roman"/>
          <w:sz w:val="24"/>
          <w:szCs w:val="24"/>
        </w:rPr>
      </w:pPr>
    </w:p>
    <w:p w:rsidR="00872303" w:rsidRDefault="00872303" w:rsidP="004B5A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ОБЩЕОБРАЗОВАТЕЛЬНОЕ УЧРЕЖДЕНИЕ</w:t>
      </w:r>
    </w:p>
    <w:p w:rsidR="00872303" w:rsidRDefault="00872303" w:rsidP="004B5A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«БОТОВСКАЯ ШКОЛА»</w:t>
      </w:r>
    </w:p>
    <w:p w:rsidR="00872303" w:rsidRDefault="00872303" w:rsidP="004B5A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2303" w:rsidRDefault="00872303" w:rsidP="004B5A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872303" w:rsidRDefault="00872303" w:rsidP="004B5A13">
      <w:pPr>
        <w:ind w:firstLine="709"/>
        <w:jc w:val="right"/>
        <w:rPr>
          <w:rFonts w:ascii="Courier New" w:hAnsi="Courier New" w:cs="Courier New"/>
          <w:sz w:val="20"/>
          <w:szCs w:val="20"/>
        </w:rPr>
      </w:pPr>
    </w:p>
    <w:p w:rsidR="00872303" w:rsidRDefault="00872303" w:rsidP="004B5A13">
      <w:pPr>
        <w:pStyle w:val="Heading2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СИСТЕМЕ УПРАВЛЕНИЯ ОХРАНОЙ ТРУДА </w:t>
      </w:r>
    </w:p>
    <w:p w:rsidR="00872303" w:rsidRDefault="00872303" w:rsidP="004B5A13">
      <w:pPr>
        <w:pStyle w:val="Heading2"/>
        <w:spacing w:before="0" w:beforeAutospacing="0" w:after="0" w:afterAutospacing="0"/>
        <w:ind w:firstLine="709"/>
        <w:jc w:val="center"/>
        <w:rPr>
          <w:b w:val="0"/>
          <w:sz w:val="24"/>
          <w:szCs w:val="24"/>
        </w:rPr>
      </w:pPr>
    </w:p>
    <w:p w:rsidR="00872303" w:rsidRDefault="00872303" w:rsidP="004B5A13">
      <w:pPr>
        <w:pStyle w:val="Heading2"/>
        <w:spacing w:before="0" w:beforeAutospacing="0" w:after="0" w:afterAutospacing="0"/>
        <w:jc w:val="center"/>
        <w:rPr>
          <w:sz w:val="24"/>
          <w:szCs w:val="24"/>
        </w:rPr>
      </w:pPr>
      <w:smartTag w:uri="urn:schemas-microsoft-com:office:smarttags" w:element="metricconverter">
        <w:smartTagPr>
          <w:attr w:name="ProductID" w:val="1998 г"/>
        </w:smartTagPr>
        <w:r>
          <w:rPr>
            <w:sz w:val="24"/>
            <w:szCs w:val="24"/>
            <w:lang w:val="en-US"/>
          </w:rPr>
          <w:t>I</w:t>
        </w:r>
        <w:r>
          <w:rPr>
            <w:sz w:val="24"/>
            <w:szCs w:val="24"/>
          </w:rPr>
          <w:t>.</w:t>
        </w:r>
      </w:smartTag>
      <w:r>
        <w:rPr>
          <w:sz w:val="24"/>
          <w:szCs w:val="24"/>
        </w:rPr>
        <w:t xml:space="preserve"> Общие положения</w:t>
      </w:r>
    </w:p>
    <w:p w:rsidR="00872303" w:rsidRDefault="00872303" w:rsidP="004B5A13">
      <w:pPr>
        <w:pStyle w:val="NormalWeb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</w:pPr>
    </w:p>
    <w:p w:rsidR="00872303" w:rsidRDefault="00872303" w:rsidP="004B5A13">
      <w:pPr>
        <w:pStyle w:val="NormalWeb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</w:pPr>
      <w:r>
        <w:t>1.1. Настоящее положение о системе управления охраной труда в муниципальном общеобразовательном учреждении «Ботовская школа» разработано в соответствии с Трудовым кодексом Российской Федерации, Федеральным законом от 29.12.2012 г. № 273-ФЗ «Об образовании в Российской Федерации» (с изменениями), на основании Типового положения о системе управления охраной труда (приказ Министерства труда России от 19.08.2016 г. № 438 «Об утверждении Типового положения о системе управления охраной труда»), Рекомендаций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 г. № 12-1077) .</w:t>
      </w:r>
    </w:p>
    <w:p w:rsidR="00872303" w:rsidRDefault="00872303" w:rsidP="004B5A13">
      <w:pPr>
        <w:pStyle w:val="NormalWeb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</w:pPr>
      <w:r>
        <w:t>1.2. Положение разработано в целях создания и обеспечения функционирования системы управления охраной труда в муниципальном общеобразовательном учреждении (далее - школа).</w:t>
      </w:r>
    </w:p>
    <w:p w:rsidR="00872303" w:rsidRDefault="00872303" w:rsidP="004B5A13">
      <w:pPr>
        <w:pStyle w:val="NormalWeb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</w:pPr>
      <w:r>
        <w:t>1.3. Положение устанавливает правила, процедуры, критерии и нормативы, направленные на сохранение жизни и здоровья работников и обучающихся в процессе трудовой деятельности.</w:t>
      </w:r>
    </w:p>
    <w:p w:rsidR="00872303" w:rsidRDefault="00872303" w:rsidP="004B5A13">
      <w:pPr>
        <w:pStyle w:val="NormalWeb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</w:pPr>
      <w:r>
        <w:t>1.4. Положение обеспечивает единство:</w:t>
      </w:r>
    </w:p>
    <w:p w:rsidR="00872303" w:rsidRDefault="00872303" w:rsidP="004B5A13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структуры управления по охране труда директора школы с установленными обязанностями его должностных лиц;</w:t>
      </w:r>
    </w:p>
    <w:p w:rsidR="00872303" w:rsidRDefault="00872303" w:rsidP="004B5A13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процедуры и порядка функционирования СУОТ, включая планирование и реализацию мероприятий по улучшению условий труда и организации работ по охране труда;</w:t>
      </w:r>
    </w:p>
    <w:p w:rsidR="00872303" w:rsidRDefault="00872303" w:rsidP="004B5A13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устанавливающей (локальные нормативные акты школы) и фиксирующей (журналы, акты, записи) документации.</w:t>
      </w:r>
    </w:p>
    <w:p w:rsidR="00872303" w:rsidRDefault="00872303" w:rsidP="004B5A13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Действие Положения распространяется на всей территории, во всем здании и помещениях школы.</w:t>
      </w:r>
    </w:p>
    <w:p w:rsidR="00872303" w:rsidRDefault="00872303" w:rsidP="004B5A13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Требования Положения обязательны для всех работников, работающих в школе, и являются обязательными для всех лиц, находящихся на территории, в здании и помещениях школы.</w:t>
      </w:r>
    </w:p>
    <w:p w:rsidR="00872303" w:rsidRDefault="00872303" w:rsidP="004B5A13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Положение утверждается приказом директора школы с учетом мнения работников школы.</w:t>
      </w:r>
    </w:p>
    <w:p w:rsidR="00872303" w:rsidRDefault="00872303" w:rsidP="004B5A13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303" w:rsidRDefault="00872303" w:rsidP="004B5A13">
      <w:pPr>
        <w:pStyle w:val="Heading2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 Политика в области охраны труда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Политика в области охраны труда (далее - Политика по охране труда) является публичной документированной декларацией директора школы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Политика по охране труда обеспечивает: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приоритет сохранения жизни и здоровья работников в процессе их трудовой деятельности;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условий труда на рабочих местах требованиям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непрерывное совершенствование и повышение эффективности СУОТ;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личную заинтересованность в обеспечении безопасных условий труда.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Политика по охране труда способствует: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соответствию условий труда на рабочих местах требованиям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предотвращению травматизма и ухудшения здоровья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снижению уровня профессиональных рисков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совершенствованию функционирования СУОТ.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Директор школы обеспечивает совместно с работниками и (или) представителя выборного коллегиального органа Профсоюза предварительный анализ состояния охраны труда у работодателя и обсуждение Политики по охране труда.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</w:t>
      </w:r>
    </w:p>
    <w:p w:rsidR="00872303" w:rsidRDefault="00872303" w:rsidP="004B5A13">
      <w:pPr>
        <w:pStyle w:val="Heading2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872303" w:rsidRDefault="00872303" w:rsidP="004B5A13">
      <w:pPr>
        <w:pStyle w:val="Heading2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>. Основные цели в области охраны труда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Основные цели в области охраны труда в школе (далее - цели охраны труда):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сохранения жизни и здоровья работников в процессе их трудовой деятельности;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условий труда на рабочих местах требованиям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и повышение эффективности мер по улучшению условий, охраны здоровья работников.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Цели охраны труда достигаются путем реализации процедур по охране труда (раздел 5) с учетом необходимости оценки их достижения, в том числе, по возможности, на основе измеримых показателей.</w:t>
      </w:r>
    </w:p>
    <w:p w:rsidR="00872303" w:rsidRDefault="00872303" w:rsidP="004B5A13">
      <w:pPr>
        <w:pStyle w:val="NormalWeb"/>
        <w:spacing w:before="0" w:beforeAutospacing="0" w:after="0" w:afterAutospacing="0"/>
        <w:ind w:firstLine="709"/>
        <w:jc w:val="both"/>
      </w:pPr>
    </w:p>
    <w:p w:rsidR="00872303" w:rsidRDefault="00872303" w:rsidP="004B5A13">
      <w:pPr>
        <w:pStyle w:val="Heading2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IV. Обеспечение функционирования СУОТ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Обязанности должностных лиц в сфере охраны труда устанавливаются директором школы.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Распределение обязанностей в сфере охраны труда в школе: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4.5.1. Работодатель (директор школы):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обязан обеспечить безопасность работников и охрану здоровья обучающихся при проведении образовательного процесса, а также при эксплуатации зданий, помещений и оборудования;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обязан обеспечить создание и функционирование системы управления охраной труда (СУОТ);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соблюдение режима труда и отдыха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ресурсное обеспечение мероприятий по охране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руководит 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ответственность своих заместителей за деятельность в области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проведение за счет средств работодателя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приобретение и выдачу за счет средств работодателя 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приобретение и функционирование средств коллективной защиты;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проведение специальной оценки условий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управление профессиональными рисками;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и проводит контроль за состоянием условий 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содействует работе комиссии по охране труда с участием представителей выборного коллегиального органа Профсоюза</w:t>
      </w:r>
      <w:r>
        <w:rPr>
          <w:rFonts w:ascii="Times New Roman" w:hAnsi="Times New Roman" w:cs="Times New Roman"/>
          <w:strike/>
          <w:sz w:val="24"/>
          <w:szCs w:val="24"/>
        </w:rPr>
        <w:t>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исполнение указаний и предписаний органов государственной власти, выдаваемых ими по результатам контрольно-надзорной деятельности; представлений технических инспекторов труда Профсоюза;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приостанавливает работы в случаях, установленных требованиями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4.5.2. Заместитель директора по безопасности: 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работу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взаимодействие с территориальными подразделениями органов внутренних дел, гражданской обороны, федеральных служб безопасности, органом управления образованием, военным комиссариатом, другими организациями, находящимися на территории муниципального образования по вопросам безопасности и антитеррористической деятельности школы;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разрабатывает документацию по вопросам безопасности и антитеррористической защищенности школы;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необходимые меры по оснащению школы средствами антитеррористической защищенности;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обеспечение охранной деятельности и контрольно-пропускного режима;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рамках своей компетенции занимается подготовкой документов и инструкций по действиям личного состава в чрезвычайных и экстремальных ситуациях;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функционирование школы при возникновении чрезвычайных ситуаций;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разработке и осуществлении комплекса мер по профилактике и противодействию проникновению в школу наркотических средств и психотропных веществ;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наглядной агитацией по безопасности жизнедеятельности участников образовательного процесса;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оказывает консультативную помощь педагогам по вопросам безопасности и охране труда;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проведение расследований несчастных случаев с учащимися и сотрудниками школы, произошедшими во время учебного и трудового процесса;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мероприятиях по осуществлению административно-общественного контроля по охране труда;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контроль за соблюдением установленных правил трудового и внутреннего распорядка дня и условий содержания в безопасном состоянии помещений школы.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занимается подготовкой планов мероприятий, проектов приказов и распоряжений директора школы по вопросам безопасности и антитеррористической защищенности;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рассматривает обращения граждан и принимает по ним решения в установленном законодательством порядке, в рамках своих прав и должностных обязанностей;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мероприятия по устранению причин и условий, способствующих умышленному повреждению или порче имущества школы, техногенным авариям и происшествиям;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контроль за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взаимодействует с родительским комитетом по вопросам обеспечения общественного порядка безопасности и антитеррористической защищенности школы;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обеспечении безопасности летних учебно-полевых военных сборов с учениками старших классов;.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организует исполнение указаний и предписаний органов, осуществляющих государственный контроль и надзор;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информирует директора школы о приостановлении работы в случаях, установленных требованиями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4.5.3. Специалист по охране труда: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контроль за состоянием условий 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функционирование СУОТ;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координирует работу по охране труда в школе по различным направлениям;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контроль за обеспечением работников правовой и методической документацией в области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и технических инспекторов труда Профсоюза по результатам контрольно-надзорных мероприятий: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разработку мероприятий по улучшению условий и охраны труда, контролирует их выполнение;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оперативную и консультативную связь с органами государственной власти по вопросам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разработке и пересмотре локальных актов по охране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организации и проведении подготовки по охране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организации и проведении специальной оценки условий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управлении профессиональными рисками;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и проводит проверки состояния охраны труда в школе;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содействует работе комиссии по охране с участием представителей выборного коллегиального органа Профсоюза;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проведение медицинских осмотров, психиатрических освидетельствований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дает 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4.5.4. Заместитель директора по учебной работе: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создает условия для обеспечения безопасных условий труда, на рабочих местах педагогических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пределах своей компетенции отвечает за руководство и вовлечение работников в процесс выполнения целей и задач системы управления охраной труда организации (СУОТ;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за ненадлежащее выполнение возложенных на него обязанностей в сфере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содействует работе комиссии по охране труда с участием представителей выборного коллегиального органа Профсоюза;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может участвовать в проведения специальной оценки условий труда на рабочих местах курируемых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 предложения в организацию управления профессиональными рисками;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проведении контроля за состоянием условий и охраны труда на рабочих местах курируемых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информирует директора школы об авариях, несчастных случаях и профессиональных заболеваниях курируемых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исполнение указаний и предписаний органов государственной власти, представлений технических инспекторов труда,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возникновения аварии, а также несчастных случаев, принимает меры по вызову скорой медицинской помощи и организации доставки пострадавших в медицинскую организацию;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 инструктажи с курируемыми работниками с регистрацией в журнале проведения инструктажей;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за невыполнение курируемыми работниками требований охраны труда.</w:t>
      </w:r>
    </w:p>
    <w:p w:rsidR="00872303" w:rsidRDefault="00872303" w:rsidP="004B5A13">
      <w:pPr>
        <w:pStyle w:val="ListParagraph1"/>
        <w:ind w:left="0" w:firstLine="709"/>
        <w:jc w:val="both"/>
      </w:pPr>
      <w:r>
        <w:t>4.5.5. Заместитель директора по воспитательной работе: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условия труда, соответствующие требованиям охраны труда, на рабочих местах курируемых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соблюдает функционирование СУОТ;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за ненадлежащее выполнение возложенных на него обязанностей в сфере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содействует работе комиссии по охране труда, с участием представителей выборного коллегиального органа Профсоюза</w:t>
      </w:r>
      <w:r>
        <w:rPr>
          <w:rFonts w:ascii="Times New Roman" w:hAnsi="Times New Roman" w:cs="Times New Roman"/>
          <w:strike/>
          <w:sz w:val="24"/>
          <w:szCs w:val="24"/>
        </w:rPr>
        <w:t>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может участвовать в проведения специальной оценки условий труда на рабочих местах курируемых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 предложения в организацию управления профессиональными рисками;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проведении контроля за состоянием условий и охраны труда на рабочих местах курируемых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информирует директора (заместителя директора) школы об авариях, несчастных случаях и профессиональных заболеваниях курируемых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 труда;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организует их инструктаж;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с обучающимися, воспитанниками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 инструктажи с курируемыми работниками с регистрацией в журнале проведения инструктажей;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за невыполнение курируемыми работниками требований охраны труда.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4.5.6. Заместитель директора по административно-хозяйственной работе: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содействует работе комиссии по охране труда с участием представителей выборного коллегиального органа Профсоюза</w:t>
      </w:r>
      <w:r>
        <w:rPr>
          <w:rFonts w:ascii="Times New Roman" w:hAnsi="Times New Roman" w:cs="Times New Roman"/>
          <w:strike/>
          <w:sz w:val="24"/>
          <w:szCs w:val="24"/>
        </w:rPr>
        <w:t>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безопасность пи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соблюдение требований пожарной безопасности зданий и сооружений, следит за исправностью средств пожаротушения;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за составление паспорта территории школы;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учет, хранение противопожарного инвентаря, сушку, стирку, ремонт и обеззараживание спецодежды, спецобуви и индивидуальных средств защиты.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допускает к самостоятельной работе лиц сторонних организаций при наличии установленных законодательством документов;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приобретение и выдачу специальной одежды, специальной обуви и других средств индивидуальной защиты, смывающих и обезвреживающих средств в соответствии с условиями труда работников и согласно типовым нормам их выдачи;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приобретение средств коллективной защиты;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санитарно-бытовыми помещениями работников рабочих профессий в соответствии с требованиями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деятельности, по направлению своей деятельности;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приостанавливает работы в случаях, установленных требованиями охраны труда, информирует директора школы;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 инструктажи с курируемыми работниками с регистрацией в журнале проведения инструктажей;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за невыполнение курируемыми работниками требований охраны труда.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4.5.7. Главный бухгалтер: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условия труда, соответствующие требованиям охраны труда, на рабочих местах курируемых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соблюдает функционирование СУОТ;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за ненадлежащее выполнение возложенных на него обязанностей в сфере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содействует работе комиссии по охране труда с участием представителей выборного коллегиального органа Профсоюза</w:t>
      </w:r>
      <w:r>
        <w:rPr>
          <w:rFonts w:ascii="Times New Roman" w:hAnsi="Times New Roman" w:cs="Times New Roman"/>
          <w:strike/>
          <w:sz w:val="24"/>
          <w:szCs w:val="24"/>
        </w:rPr>
        <w:t>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обеспечивает допуск к самостоятельной работе лиц, удовлетворяющих соответствующим квалификационным требованиям и не имеющих медицинских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комиссии по проведению специальной оценки условий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 предложения по управлению профессиональными рисками;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организации и проведении контроля за состоянием условий и охраны труда на рабочих местах курируемых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информирует директора школы об авариях, несчастных случаях и профессиональных заболеваниях курируемых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деятельности, указаний (предписаний) специалиста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за невыполнение курируемыми работниками требований охраны труда.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4.5.8. Заведующий библиотекой: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соблюдает функционирование СУОТ;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за ненадлежащее выполнение возложенных на него обязанностей в сфере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содействует работе комиссии по охране труда;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проведении специальной оценки условий труда на рабочем месте;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 предложения по управлению профессиональными рисками;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меры по предотвращению аварий, сохранению жизни и здоровья работников и обучающихся при возникновении таких ситуаций в библиотеке, в том числе меры по оказанию пострадавшим в результате аварии первой помощи;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участие, при необходимости,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информирует директора школы об авариях, несчастных случаях в помещении библиотеки;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деятельности, указаний (предписаний) специалиста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наличие в общедоступных документов и информации, содержащих требования охраны труда, для ознакомления с ними работников и иных лиц;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за невыполнение требований охраны.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4.5.9. </w:t>
      </w:r>
      <w:r>
        <w:rPr>
          <w:rFonts w:ascii="Times New Roman" w:hAnsi="Times New Roman" w:cs="Times New Roman"/>
          <w:bCs/>
          <w:sz w:val="24"/>
          <w:szCs w:val="24"/>
        </w:rPr>
        <w:t>Преподаватель-организатор основ безопасности жизнедеятельности:</w:t>
      </w:r>
    </w:p>
    <w:p w:rsidR="00872303" w:rsidRDefault="00872303" w:rsidP="004B5A13">
      <w:pPr>
        <w:pStyle w:val="ListParagraph1"/>
        <w:ind w:left="0" w:firstLine="709"/>
        <w:jc w:val="both"/>
      </w:pPr>
      <w:r>
        <w:t>- осуществляет образовательный процесс с учетом специфики курса «Основы безопасности жизнедеятельности», обеспечивает соблюдение обучающимися, воспитанниками правил безопасности при проведении образовательного процесса;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соблюдает функционирование СУОТ;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за ненадлежащее выполнение возложенных на него обязанностей в сфере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проведении специальной оценки условий труда на рабочем месте;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 предложения по управлению профессиональными рисками;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меры по предотвращению аварий, сохранению жизни и здоровья работников и обучающихся при возникновении таких ситуаций, в том числе меры по оказанию пострадавшим в результате аварии первой помощи;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участие, при необходимости, в расследовании причин аварий, несчастных случаев и профессиональных заболеваний работников и обучающихся, принимает меры по устранению указанных причин, по их предупреждению и профилактике;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планировании мероприятий по охране труда, жизни и здоровья обучающихся, работников;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взаимодействует с заинтересованными учреждениями и организациями по вопросам обеспечения безопасности и жизнедеятельности;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готовность коллективных средств защиты и правильной их использование.</w:t>
      </w:r>
    </w:p>
    <w:p w:rsidR="00872303" w:rsidRDefault="00872303" w:rsidP="004B5A13">
      <w:pPr>
        <w:tabs>
          <w:tab w:val="num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4.5.10. Заведующий учебным кабинетом, учебной мастерской, спортивным залом:</w:t>
      </w:r>
    </w:p>
    <w:p w:rsidR="00872303" w:rsidRDefault="00872303" w:rsidP="004B5A13">
      <w:pPr>
        <w:pStyle w:val="ListParagraph1"/>
        <w:ind w:left="0" w:firstLine="709"/>
        <w:jc w:val="both"/>
      </w:pPr>
      <w:r>
        <w:t>- соблюдает требования безопасности и контроль состояния рабочих мест, учебного оборудования, наглядных пособий, спортивного инвентаря;</w:t>
      </w:r>
      <w:r>
        <w:tab/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допускает проведения учебных занятий, работы кружков, секций в необорудованных для этих целей и не принятых в эксплуатацию помещениях. 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допускает обучающихся, воспитанников к проведению занятий или работ без предусмотренной спецодежды, спецобуви и других средств индивидуальной защиты;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оснащение учебного помещения противопожарным оборудованием, медицинскими и индивидуальными средствами защиты, а каждого рабочего места - инструкцией, наглядной агитацией по вопросам обеспечения безопасности жизнедеятельности;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проводит или организует проведение учителем инструктажа по охране труда обучающихся, воспитанников с обязательной регистрацией в журнале установленного образца;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директора школы 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(заниженность освещенности, шум пускорегулирующей аппаратуры, люминесцентных ламп, нарушение экологии на рабочих местах и др.);</w:t>
      </w:r>
    </w:p>
    <w:p w:rsidR="00872303" w:rsidRDefault="00872303" w:rsidP="004B5A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подает в установленном порядке заявки на спецодежду, спецобувь и другие средства индивидуальной защиты обучающихся;</w:t>
      </w:r>
    </w:p>
    <w:p w:rsidR="00872303" w:rsidRDefault="00872303" w:rsidP="004B5A13">
      <w:pPr>
        <w:pStyle w:val="ListParagraph1"/>
        <w:ind w:left="0" w:firstLine="709"/>
        <w:jc w:val="both"/>
      </w:pPr>
      <w:r>
        <w:t xml:space="preserve"> - немедленно сообщает директору школы о каждом несчастном случае, происшедшем с обучающимся, работником;</w:t>
      </w:r>
    </w:p>
    <w:p w:rsidR="00872303" w:rsidRDefault="00872303" w:rsidP="004B5A13">
      <w:pPr>
        <w:pStyle w:val="ListParagraph1"/>
        <w:ind w:left="0" w:firstLine="709"/>
        <w:jc w:val="both"/>
      </w:pPr>
      <w:r>
        <w:t>- 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 w:rsidR="00872303" w:rsidRDefault="00872303" w:rsidP="004B5A13">
      <w:pPr>
        <w:tabs>
          <w:tab w:val="num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4.5.11. Учитель, классный руководитель, воспитатель: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безопасное проведение образовательного процесса;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оперативно извещает директора школы о каждом несчастном случае, принимает меры по оказанию первой помощи;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 предложения по улучшению и оздоровлению условий проведения образовательного процесса, а также доводит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 инструктажи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изучение обучающимися, воспитанниками правил по охране труда, правил дорожного движения, поведения в быту, на транспорте, на воде и т.д.;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за сохранение жизни и здоровья обучающихся, воспитанников во время образовательного процесса;</w:t>
      </w:r>
    </w:p>
    <w:p w:rsidR="00872303" w:rsidRDefault="00872303" w:rsidP="004B5A13">
      <w:pPr>
        <w:tabs>
          <w:tab w:val="num" w:pos="4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контроль за соблюдением правил (инструкций) по охране труда.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4.5.12. Работник: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соблюдает требования охраны труда при исполнении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проходит медицинские осмотры, психиатрические освидетельствования по направлению работодателя;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проходит подготовку по охране труда, а также по вопросам оказания первой помощи пострадавшим в результате аварий и несчастных случаев на производстве в установленные сроки;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административно-общественном контроле за состоянием условий и охраны труда на своем рабочем месте;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содержит в чистоте свое рабочее место;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 началом рабочего дня проводит осмотр своего рабочего места;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следит за исправностью оборудования и инструментов на своем рабочем месте;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выявленных, при осмотре своего рабочего места недостатках, докладывает своему непосредственно курирующему заместителю директора и действует по его указанию;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использует средства индивидуальной и коллективной защиты и приспособления, обеспечивающие безопасность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незамедлительно извещает своего непосредственно курирующего заместителя директора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возникновении аварий действует в соответствии с утвержденным директором школы алгоритмом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меры по оказанию первой помощи пострадавшим.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4.5.13. Председатель первичной профсоюзной организации школы, уполномоченный по охране труда профсоюзного комитета: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общественный контроль за состоянием охраны труда и безопасности жизнедеятельности обучающихся,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разработке и согласовании перспективных, текущих планов работы, инструкций по охране труда и способствует претворению в жизнь;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выполнение мероприятий коллективных договоров, соглашений по улучшению условий 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представляет интересы членов Профсоюза в совместной с администрацией комиссии по охране труда, включая и участие в расследовании несчастных случаев.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4.5.14. Педагогический Совет школы: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303" w:rsidRDefault="00872303" w:rsidP="004B5A13">
      <w:pPr>
        <w:pStyle w:val="Heading2"/>
        <w:spacing w:before="0" w:beforeAutospacing="0" w:after="0" w:afterAutospacing="0"/>
        <w:jc w:val="center"/>
        <w:rPr>
          <w:sz w:val="24"/>
          <w:szCs w:val="24"/>
        </w:rPr>
      </w:pPr>
      <w:r>
        <w:rPr>
          <w:noProof/>
        </w:rPr>
        <w:pict>
          <v:line id="Прямая соединительная линия 46" o:spid="_x0000_s1027" style="position:absolute;left:0;text-align:left;flip:x y;z-index:251657216;visibility:visible" from="571.8pt,1.6pt" to="737.55pt,1.6pt" strokecolor="#4a7ebb"/>
        </w:pic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. Процедуры, направленные на достижение целей школы в области охраны труда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 целью организации процедуры подготовки работников по охране труда директор школы, устанавливает: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 к необходимой профессиональной компетентности по охране труда работников, ее проверке, поддержанию и развитию;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проходящих подготовку по охране труда у работодателя;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освобожденных от прохождения первичного и повторного инструктажей на рабочем месте;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 комиссии по проверке знаний требований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регламент работы комиссии по проверке знаний требований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вопросов по охране труда, по которым работники проходят проверку знаний в комиссии работодателя;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организации и проведения инструктажей по охране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порядок организации и проведения стажировки на рабочем месте.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С целью организации процедуры организации и проведения оценки условий труда директор школы определяет: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урегулирования споров по вопросам специальной оценки условий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использования результатов специальной оценки условий труда.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выявление опасностей;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оценка уровней профессиональных рисков;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снижение уровней профессиональных рисков.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и представителей выборного коллегиального органа Профсоюза (профкома).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В качестве опасностей, представляющих угрозу жизни и здоровью работников, директор школы вправе рассматривать любые из следующих: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механические опасности: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 падения из-за потери равновесия, в том числе при спотыкании или поскальзывании, при передвижении по скользким поверхностям или мокрым полам;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 падения предметов на человека;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электрические опасности: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опасности, связанные с воздействием микроклимата и климатические опасности: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 воздействия пониженных температур воздуха;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опасности, связанные с воздействием тяжести и напряженности трудового процесса: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 от подъема тяжестей, превышающих допустимый вес;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 психических нагрузок, стрессов;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опасности, связанные с воздействием световой среды: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 недостаточной освещенности в рабочей зоне;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опасности, связанные с организационными недостатками: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опасность, связанная с допуском работников, не прошедших подготовку по охране труда;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опасности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5.7. 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При описании процедуры управления профессиональными рисками директор школы учитывает следующее: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управление профессиональными рисками осуществляется с учетом текущей, прошлой и будущей деятельности работодателя;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тяжесть возможного ущерба растет пропорционально увеличению числа людей, подвергающихся опасности;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оцененные профессиональные риски подлежат управлению;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эффективность разработанных мер по управлению профессиональными рисками должна постоянно оцениваться.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К мерам по исключению или снижению уровней профессиональных рисков в школе относятся: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исключение опасной работы (процедуры);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замена опасной работы (процедуры) менее опасной;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реализация административных методов ограничения времени воздействия опасностей на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средств индивидуальной защиты;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страхование профессионального риска.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 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которые подлежат медицинским осмотрам, психиатрическим освидетельствованиям.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 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 Информирование может осуществляться в форме: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включения соответствующих положений в трудовой договор работника;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ознакомления работника с результатами специальной оценки условий труда на его рабочем месте;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размещения сводных данных о результатах проведения специальной оценки условий труда на рабочих местах;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проведения совещаний, круглых столов, семинаров, конференций, встреч заинтересованных сторон, переговоров;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изготовления и распространения информационных бюллетеней, плакатов, иной печатной продукции, видео- и аудиоматериалов;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использования информационных ресурсов в информационно-телекоммуникационной сети "Интернет";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размещения соответствующей информации в общедоступных местах.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5.14. С целью организации процедуры обеспечения оптимальных режимов труда и отдыха работников директор школы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5.15. К мероприятиям по обеспечению оптимальных режимов труда и отдыха работников относятся: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рационального использования рабочего времени;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сменного режима работы, включая работу в ночное время;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поддержание высокого уровня работоспособности и профилактика утомляемости работников.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5.16. С целью организации процедуры обеспечения работников средствами индивидуальной защиты, смывающими и обезвреживающими средствами работодатель устанавливает: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5.17. В целях выявления потребности в обеспечении работников средствами индивидуальной защиты, смывающими и обезвреживающими средствами директором школы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5.19. 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5.20.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охраны труда: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безопасных услуг и предоставление безопасной продукции надлежащего качества;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эффективная связь и координация с уровнями управления директора школы до начала работы;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информирование работников подрядчика или поставщика об условиях труда в школе, имеющихся опасностях;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по охране труда работников подрядчика или поставщика с учетом специфики деятельности директора школы;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выполнения подрядчиком или поставщиком требований директора школы в области охраны труда.</w:t>
      </w:r>
    </w:p>
    <w:p w:rsidR="00872303" w:rsidRDefault="00872303" w:rsidP="004B5A13">
      <w:pPr>
        <w:pStyle w:val="HEADERTEXT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72303" w:rsidRDefault="00872303" w:rsidP="004B5A13">
      <w:pPr>
        <w:pStyle w:val="Heading2"/>
        <w:spacing w:before="0" w:beforeAutospacing="0" w:after="0" w:afterAutospacing="0"/>
        <w:jc w:val="center"/>
        <w:rPr>
          <w:bCs w:val="0"/>
          <w:sz w:val="24"/>
          <w:szCs w:val="24"/>
        </w:rPr>
      </w:pP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>. Планирование мероприятий по реализации процедур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 целью планирования мероприятий по реализации процедур директор школы устанавливает порядок подготовки, пересмотра и актуализации плана мероприятий по реализации процедур (далее – план мероприятий).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В плане мероприятий отражаются: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проведенного комиссией по охране труда или директором школы анализа состояния условий и охраны труда в школе;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общий перечень мероприятий, проводимых при реализации процедур;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ожидаемый результат по каждому мероприятию, проводимому при реализации процедур;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сроки реализации по каждому мероприятию, проводимому при реализации процедур;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ответственные лица за реализацию мероприятий, проводимых при реализации процедур, на каждом уровне управления;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источник и объем финансирования мероприятий, проводимых при реализации процедур.</w:t>
      </w:r>
    </w:p>
    <w:p w:rsidR="00872303" w:rsidRDefault="00872303" w:rsidP="004B5A13">
      <w:pPr>
        <w:pStyle w:val="NormalWeb"/>
        <w:spacing w:before="0" w:beforeAutospacing="0" w:after="0" w:afterAutospacing="0"/>
        <w:ind w:firstLine="709"/>
        <w:jc w:val="both"/>
      </w:pPr>
    </w:p>
    <w:p w:rsidR="00872303" w:rsidRDefault="00872303" w:rsidP="004B5A13">
      <w:pPr>
        <w:pStyle w:val="Heading2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VII</w:t>
      </w:r>
      <w:r>
        <w:rPr>
          <w:sz w:val="24"/>
          <w:szCs w:val="24"/>
        </w:rPr>
        <w:t>. Контроль функционирования СУОТ и мониторинг реализации процедур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872303" w:rsidRDefault="00872303" w:rsidP="004B5A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работниками образовательной организации обязанностей по охране труда;</w:t>
      </w:r>
    </w:p>
    <w:p w:rsidR="00872303" w:rsidRDefault="00872303" w:rsidP="004B5A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и предупреждение нарушений требований охраны труда;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мер по устранению выявленных недостатков.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 рамках функционирования СУОТ, как правило, осуществляются два основных вида контроля: 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административно-общественный трехступенчатый контроль по охране труда;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872303" w:rsidRDefault="00872303" w:rsidP="004B5A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Административно-общественный трехступенчатый контроль по охране труда </w:t>
      </w:r>
    </w:p>
    <w:p w:rsidR="00872303" w:rsidRDefault="00872303" w:rsidP="004B5A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ступень. </w:t>
      </w:r>
    </w:p>
    <w:p w:rsidR="00872303" w:rsidRDefault="00872303" w:rsidP="004B5A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 индивидуальной защиты</w:t>
      </w:r>
    </w:p>
    <w:p w:rsidR="00872303" w:rsidRDefault="00872303" w:rsidP="004B5A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ступень. </w:t>
      </w:r>
    </w:p>
    <w:p w:rsidR="00872303" w:rsidRDefault="00872303" w:rsidP="004B5A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872303" w:rsidRDefault="00872303" w:rsidP="004B5A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ступень. </w:t>
      </w:r>
    </w:p>
    <w:p w:rsidR="00872303" w:rsidRDefault="00872303" w:rsidP="004B5A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осуществляют руководитель (уполномоченное лицо) и председатель профкома (представитель иного представительного органа работников) не реже одного раза в полугодие. </w:t>
      </w:r>
    </w:p>
    <w:p w:rsidR="00872303" w:rsidRDefault="00872303" w:rsidP="004B5A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 и профессиональных заболеваний.</w:t>
      </w:r>
    </w:p>
    <w:p w:rsidR="00872303" w:rsidRDefault="00872303" w:rsidP="004B5A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проверки рассматриваются на совещании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872303" w:rsidRDefault="00872303" w:rsidP="004B5A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872303" w:rsidRDefault="00872303" w:rsidP="004B5A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информации для определения результативности и эффективности процедур;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данных, составляющих основу для принятия решений по совершенствованию СУОТ.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Основные виды контроля функционирования СУОТ </w:t>
      </w:r>
      <w:r>
        <w:rPr>
          <w:rFonts w:ascii="Times New Roman" w:hAnsi="Times New Roman" w:cs="Times New Roman"/>
          <w:b/>
          <w:sz w:val="24"/>
          <w:szCs w:val="24"/>
        </w:rPr>
        <w:t>(приложение 1)</w:t>
      </w:r>
      <w:r>
        <w:rPr>
          <w:rFonts w:ascii="Times New Roman" w:hAnsi="Times New Roman" w:cs="Times New Roman"/>
          <w:sz w:val="24"/>
          <w:szCs w:val="24"/>
        </w:rPr>
        <w:t xml:space="preserve"> и мониторинга реализации процедур в школе: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состояния рабочего места, применяемого оборудования, выявления профессиональных рисков, мониторинг показателей реализации процедур;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эффективности функционирования СУОТ в целом.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Результаты контроля функционирования СУОТ и мониторинга реализации процедур оформляются директором школы в форме акта.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303" w:rsidRDefault="00872303" w:rsidP="004B5A13">
      <w:pPr>
        <w:pStyle w:val="Heading2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>. Планирование улучшений функционирования СУОТ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степень достижения целей школой в области охраны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СУОТ обеспечивать выполнение Политики школы по охране труда;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необходимость изменения критериев оценки эффективности функционирования СУОТ.</w:t>
      </w:r>
    </w:p>
    <w:p w:rsidR="00872303" w:rsidRDefault="00872303" w:rsidP="004B5A13">
      <w:pPr>
        <w:pStyle w:val="NormalWeb"/>
        <w:spacing w:before="0" w:beforeAutospacing="0" w:after="0" w:afterAutospacing="0"/>
        <w:ind w:firstLine="709"/>
        <w:jc w:val="both"/>
      </w:pPr>
    </w:p>
    <w:p w:rsidR="00872303" w:rsidRDefault="00872303" w:rsidP="004B5A13">
      <w:pPr>
        <w:pStyle w:val="Heading2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IX</w:t>
      </w:r>
      <w:r>
        <w:rPr>
          <w:sz w:val="24"/>
          <w:szCs w:val="24"/>
        </w:rPr>
        <w:t>. Реагирование на аварии, несчастные случаи, отравления и профессиональные заболевания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работников остановить работу и/или незамедлительно покинуть рабочее место и направиться в безопасное место;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прекращение работ в условиях аварии;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школы с ними;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С целью своевременного определения и понимания причин возникновения аварий, несчастных случаев и профессиональных заболеваниях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9.5. 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872303" w:rsidRDefault="00872303" w:rsidP="004B5A13">
      <w:pPr>
        <w:pStyle w:val="NormalWeb"/>
        <w:spacing w:before="0" w:beforeAutospacing="0" w:after="0" w:afterAutospacing="0"/>
        <w:ind w:firstLine="709"/>
        <w:jc w:val="both"/>
      </w:pPr>
    </w:p>
    <w:p w:rsidR="00872303" w:rsidRDefault="00872303" w:rsidP="004B5A13">
      <w:pPr>
        <w:pStyle w:val="Heading2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. Управление документами СУОТ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между обеспечивающие функционирование СУОТ.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 включая: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журналы регистрации инструктажей по охране труда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акты и иные записи данных, вытекающие из осуществления СУОТ;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журналы учета и акты записей данных об авариях, несчастных случаях, профессиональных заболеваниях;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результаты контроля функционирования СУОТ. </w:t>
      </w:r>
    </w:p>
    <w:p w:rsidR="00872303" w:rsidRDefault="00872303" w:rsidP="004B5A1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303" w:rsidRDefault="00872303" w:rsidP="004B5A13">
      <w:pPr>
        <w:pStyle w:val="NormalWeb"/>
        <w:spacing w:before="0" w:beforeAutospacing="0" w:after="0" w:afterAutospacing="0"/>
        <w:ind w:firstLine="709"/>
        <w:jc w:val="right"/>
        <w:rPr>
          <w:bCs/>
        </w:rPr>
      </w:pPr>
      <w:r>
        <w:rPr>
          <w:bCs/>
        </w:rPr>
        <w:t>Приложение 1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 Примерному положению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 системе управления охраной труда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 общеобразовательной организации</w:t>
      </w:r>
    </w:p>
    <w:p w:rsidR="00872303" w:rsidRDefault="00872303" w:rsidP="004B5A13">
      <w:pPr>
        <w:pStyle w:val="FORMATTEX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303" w:rsidRDefault="00872303" w:rsidP="004B5A13">
      <w:pPr>
        <w:pStyle w:val="FORMAT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виды контроля</w:t>
      </w:r>
    </w:p>
    <w:p w:rsidR="00872303" w:rsidRDefault="00872303" w:rsidP="004B5A13">
      <w:pPr>
        <w:pStyle w:val="FORMAT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функционирования СУОТ в общеобразовательной организации</w:t>
      </w:r>
    </w:p>
    <w:p w:rsidR="00872303" w:rsidRDefault="00872303" w:rsidP="004B5A13">
      <w:pPr>
        <w:pStyle w:val="FORMATTEX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2510"/>
        <w:gridCol w:w="6254"/>
      </w:tblGrid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tabs>
                <w:tab w:val="left" w:pos="-261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jc w:val="center"/>
              <w:outlineLvl w:val="7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показателя контроля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Подтверждающий</w:t>
            </w:r>
          </w:p>
          <w:p w:rsidR="00872303" w:rsidRPr="00587A5A" w:rsidRDefault="00872303" w:rsidP="00587A5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Pr="00587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кумент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Предварительный медицинский осмотр работников. 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Направление на предварительный медицинский осмотр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Вводный инструктаж по охране труда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Программа вводного инструктажа по охране труда.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 Журнал регистрации вводного инструктажа по охране труда.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3. Приказ руководителя о назначении ответственных лиц за проведение инструктажей по охране труда.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Первичный инструктаж по охране труда на рабочем месте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Программа первичного инструктажа по охране труда 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 Журнал регистрации инструктажа по охране труда на рабочем месте.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Повторный инструктаж по охране труда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Журнал регистрации инструктажа по охране труда на рабочем месте.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 Журналы регистрации инструктажей для обучающихся.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Внеплановый инструктаж по охране труда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Журнал регистрации инструктажа по охране труда на рабочем месте.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tabs>
                <w:tab w:val="left" w:pos="2632"/>
              </w:tabs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Целевой инструктаж по охране труда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Приказ руководителя о назначении ответственных лиц за проведение внеклассного внешкольного и другого разового мероприятия.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Журнал регистрации целевого инструктажа 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по охране труда и проверка знаний требований охраны труда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Приказ руководителя о назначении комиссии для проверки знаний по охране труда. 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 Приказ руководителя об организации обучения по охране труда и проверке знаний требований охраны труда.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3. Приказ руководителя о назначении преподавательского состава для обучения по охране труда.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4. Тематический план и программа обучения по охране труда.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5. Билеты с вопросами для проверки знаний требований охраны труда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6. Протокол заседания комиссии по проверке знаний по охране труда.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и утверждение инструкций по охране труда 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Перечень инструкций по охране труда.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 Инструкции по охране труда для всех профессий и должностей и по видам работ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3. Журнал учета инструкций по охране труда.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4. Журнал учета выдачи инструкций по охране труда.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Приказ об утверждении инструкций по охране труда 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медицинский осмотр работников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Договор на проведение медицинских осмотров (обследований).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 Приказ о прохождении медицинского осмотра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Медицинский осмотр обучающихся и воспитанников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Медицинские карты на детей.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 Приказы о прохождении медицинских осмотров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Выборы уполномоченных лиц по охране труда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Протокол собрания трудового коллектива по выборам уполномоченных (доверенных) лиц по охране труда. 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 Положение об уполномоченном (доверенном) лице по охране труда.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комиссии по охране труда.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Приказ о создании комиссии по охране труда. Протокол заседания комиссии по охране труда с повесткой дня «О выборе председателя комиссии по охране труда, заместителей председателя комиссии по охране труда, секретаря комиссии по охране труда». 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 Положение о комиссии по охране труда.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административно-общественного контроля по охране труда.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Положение об административно-общественном контроле по охране труда.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 Журналы об административно-общественном контроле по охране труда.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3. Акты, справки о результатах проведения административно-общественного контроля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4. Приказ руководителя о состоянии охраны труда в школе.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Назначение ответственных лиц за охрану труда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Приказ руководителя о назначении специалиста по охране труда. 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Приказ руководителя о назначении ответственных лиц за организацию безопасной работы. 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3. Должностные обязанности по охране труда руководителей и специалистов с их личными подписями.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мероприятий по охране труда.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План организационно-технических мероприятий по улучшению условий и охраны труда.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утверждение Правил внутреннего трудового распорядка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Правила внутреннего трудового распорядка.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работников спецодеждой, спецобувью и другими средствами индивидуальной защиты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Перечень работ и профессий, по которым должны выдаваться средства индивидуальной защиты и номенклатура выдаваемых средств индивидуальной защиты.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 Личная карточка учета выдачи средств индивидуальной защиты.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3. Личная карточка выдачи обезвреживающих и обеззараживающих средств.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4. Акты списания или продления срока носки СИЗ.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планово-предупредительного ремонта зданий и сооружений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Технический паспорт на здание (сооружение).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 Акт общего технического осмотра зданий и сооружений.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3. Дефектная ведомость на здание (сооружение)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4. План ремонтных работ.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5. Сметы на проведение ремонтных работ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6. Журнал технической эксплуатации здания (сооружения).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Специальная оценка условий труда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Пакет документов по проведению специальной оценки рабочих мест.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прием образовательной организации к новому учебному году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Акт готовности образовательного учреждения к новому учебному году.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 Журнал регистрации результатов исследования спортивного инвентаря, оборудования вентиляционных устройств спортивных залов.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3. Акты - разрешения на проведение занятий в учебных мастерских и спортивных залах.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4. Акт-разрешение на проведение занятий в кабинетах химии.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сезону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Приказ руководителя о назначении ответственного лица за эксплуатацию тепловых сетей и теплопотребляющих установок.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 Акт общего технического осмотра зданий и сооружений по подготовке их к зиме.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3. Акт готовности к включению теплоснабжения объекта.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4. План мероприятий по подготовке теплопотребляющих установок и тепловых сетей к работе в отопительном сезоне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Правил противопожарного режима 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Приказ о назначении ответственных лиц за пожарную безопасность.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 Приказ руководителя о противопожарном режиме в организации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3. Инструкция о мерах пожарной безопасности.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4. План противопожарных мероприятий.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5. План эвакуации по этажам.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6. Инструкция о порядке действий персонала по обеспечению безопасной и быстрой эвакуации людей при пожаре.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7. План проведения тренировки по эвакуации людей при пожаре.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8. Журналы учета вводного противопожарного инструктажа и учета противопожарного инструктажа на рабочем месте.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8.1. Перечень вопросов вводного противопожарного инструктажа.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8.2. Перечень вопросов первичного противопожарного инструктажа.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9. Журнал учета первичных средств пожаротушения.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10. Акт проверки работоспособности установок пожарной автоматики.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11. Договор на обслуживание пожарной автоматики с лицензированной организацией.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12. Годовой план – график регламентных работ по техническому обслуживанию и планово-предупредительному ремонту установок пожарной автоматики.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13. Акт испытания пожарных эвакуационных лестниц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правил электробезопасности 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Приказ руководителя о назначении ответственного за электрохозяйство и лица, замещающего его в период длительного отсутствия (отпуск, командировка, болезнь). 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Журнал учета присвоения группы </w:t>
            </w:r>
            <w:r w:rsidRPr="00587A5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электробезопасности неэлектротехническому персоналу.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3. Журнал учета проверки знаний норм и правил в электроустановках.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Перечень электротехнического и электоротехнологического персонала, которому для выполнения функциональных обязанностей необходимо иметь квалификационную группу по электробезопасности. 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Перечень должностей и профессий для неэлектротехнического персонала, которому для выполнения функциональных обязанностей требуется иметь </w:t>
            </w:r>
            <w:r w:rsidRPr="00587A5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квалифицированную группу по электробезопасности.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6. Протоколы проверки сопротивления изоляции электросети и заземления оборудования.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7. Перечень видов работ, выполняемых в порядке текущей эксплуатации электроустановок.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8. Однолинейные схемы электроснабжения потребителей на всех электрощитах.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9. Журнал учета содержания средств защиты.</w:t>
            </w:r>
          </w:p>
        </w:tc>
      </w:tr>
      <w:tr w:rsidR="00872303" w:rsidTr="00587A5A">
        <w:tc>
          <w:tcPr>
            <w:tcW w:w="828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2520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Расследование и учет несчастных случаев</w:t>
            </w:r>
          </w:p>
        </w:tc>
        <w:tc>
          <w:tcPr>
            <w:tcW w:w="6506" w:type="dxa"/>
          </w:tcPr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1. Извещение, сообщение о несчастном случае (групповом несчастном случае, тяжелом несчастном случае, несчастном случае со смертельным исходом).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2. Приказ руководителя о назначении комиссии по расследованию несчастного случая.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3. Запрос в учреждение здравоохранения о характере и степени тяжести повреждений у пострадавшего при несчастном случае.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4. Протокол опроса пострадавшего при несчастном случае (очевидца несчастного случая, должностного лица).</w:t>
            </w:r>
          </w:p>
          <w:p w:rsidR="00872303" w:rsidRPr="00587A5A" w:rsidRDefault="00872303" w:rsidP="00587A5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5A">
              <w:rPr>
                <w:rFonts w:ascii="Times New Roman" w:hAnsi="Times New Roman" w:cs="Times New Roman"/>
                <w:bCs/>
                <w:sz w:val="24"/>
                <w:szCs w:val="24"/>
              </w:rPr>
              <w:t>5. Протокол осмотра места несчастного случая.</w:t>
            </w:r>
          </w:p>
        </w:tc>
      </w:tr>
    </w:tbl>
    <w:p w:rsidR="00872303" w:rsidRDefault="00872303" w:rsidP="004B5A13">
      <w:pPr>
        <w:pStyle w:val="FORMATTEX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303" w:rsidRDefault="00872303" w:rsidP="004B5A13">
      <w:pPr>
        <w:pStyle w:val="FORMATTEX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303" w:rsidRDefault="00872303" w:rsidP="004B5A13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Приложение 2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 Примерному положению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 системе управления охраной труда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 общеобразовательной организации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303" w:rsidRDefault="00872303" w:rsidP="004B5A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Примерный перечень документов по охране труда</w:t>
      </w:r>
    </w:p>
    <w:p w:rsidR="00872303" w:rsidRDefault="00872303" w:rsidP="004B5A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образовательной организации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20"/>
        <w:gridCol w:w="4320"/>
        <w:gridCol w:w="2280"/>
      </w:tblGrid>
      <w:tr w:rsidR="00872303" w:rsidTr="004B5A13">
        <w:trPr>
          <w:trHeight w:val="57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Коллективный договор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40 ТК РФ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Соглашение по охране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от 19.08.2016 № 438н "Об утверждении Типового положения о системе управления охраной труда"</w:t>
            </w:r>
          </w:p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от 24.06.2014 N 412н "Об утверждении Типового положения о комитете (комиссии) по охране труда"</w:t>
            </w:r>
          </w:p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России от 08.02.2000 N 14 "Об утверждении Рекомендаций по организации работы службы охраны труда в организациях"</w:t>
            </w:r>
          </w:p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Минобрнауки России от 08.08.2017 № 12-753 «О направлении перечня по охране труда»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по охране труда, как правило, является приложением к коллективному договору.</w:t>
            </w:r>
          </w:p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по охране труда разрабатывается на календарный год.</w:t>
            </w:r>
          </w:p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по охране труда разрабатывается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Минздравсоцразвития России от 01.03.2012 № 181н</w:t>
            </w: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189 ТК РФ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являются, как правило, приложением к коллективному договору</w:t>
            </w: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системе управления охраной труда в организации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от 19.08.2016 N 438н "Об утверждении Типового положения о системе управления охраной труда"</w:t>
            </w:r>
          </w:p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Минобрнауки России от 25.08.2015 № 12-1077 «О направлении Рекомендаций»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комиссии по охране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218 ТК РФ</w:t>
            </w:r>
          </w:p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от 24.06.2014 № 412н "Об утверждении Типового положения о комитете (комиссии) по охране труда"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комиссии по охране труда утверждается приказом</w:t>
            </w: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об уполномоченном (доверенном) лице по охране труда профсоюзного комитета образовательной организации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Исполкома Профсоюза от 26.03.2013 № 13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проведении административно-общественного контроля за состоянием условий и охраны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Президиума ЦК профсоюза работников народного образования, высшей школы и научных учреждений от 01.07. 1987 № 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«Об утверждении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об административно-общественном контроле за охраной труда в учреждениях образования»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проведении обучения по охране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225 ТК РФ</w:t>
            </w:r>
          </w:p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об организации выдачи и применения специальной одежды, специальной обуви и других средств индивидуальной защиты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Минздравсоцразвития России от 01.06.2009 № 290н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по разработке, учету и применению инструкций по охране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Минтруда РФ от 17.12.2002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 "Об утверждении Методических рекомендаций по разработке государственных нормативных требований охраны труда"</w:t>
            </w:r>
          </w:p>
          <w:p w:rsidR="00872303" w:rsidRDefault="0087230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назначении лиц, ответственных за организацию безопасной работы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от 19.08.2016 N 438н "Об утверждении Типового положения о системе управления охраной труда"</w:t>
            </w:r>
          </w:p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Минобрнауки России от 25.08.2015 № 12-1077 «О направлении Рекомендаций»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возложении обязанностей специалиста по охране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217 ТК РФ</w:t>
            </w:r>
          </w:p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от 19.08.2016 N 438н "Об утверждении Типового положения о системе управления охраной труда"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организации, прошедшего в установленном порядке обучение по охране труда, с установлением доплаты</w:t>
            </w: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назначении лица, ответственного за пожарную безопасность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25.04.2012 № 390 «О противопожарном режиме»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назначении ответственного за электрохозяйство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Минэнерго России от 13.01. 2003 № 6 «Об утверждении Правил технической эксплуатации электроустановок потребителей»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за электрохозяйство производится после проверки знаний и присвоения соответствующей группы по электробезопасности (не ниже IV)</w:t>
            </w: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административно-общественном контроле за состоянием условий и охраны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Президиума ЦК профсоюза работников народного образования, высшей школы и научных учреждений от 01.07.1987 № 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«Об утверждении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об административно-общественном контроле за охраной труда в учреждениях образования»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введении в действие Положения о проведении обучения по охране труда и назначении ответственных лиц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назначении комиссии по проверке знаний требований охраны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проведении обучения безопасности труда в форме индивидуальной стажировки на рабочем месте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работников рабочих профессий, не имеющих опыта работы и соответствующей квалификации, сроки стажировки определяются программами стажировки длительностью от одного до шести месяцев. 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образованием, подготовкой и опытом работы</w:t>
            </w: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присвоении I группы по электробезопасности неэлектротехническому персоналу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Минэнерго России от 13.01.2003 № 6 «Об утверждении Правил технической эксплуатации электроустановок потребителей»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</w:t>
            </w: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введении в действие инструкций по охране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Работодатель обеспечивает разработку, согласование (с учетом изложенного в письменном виде мнения выборного профсоюзного или иного уполномоченного работниками органа) и утверждение инструкций по охране труда для работников</w:t>
            </w: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продлении срока действия инструкции по охране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обеспечении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Минздравсоцразвития России от 01.06.2009 № 290н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образовании комиссии по проведению специальной оценки условий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28.12.2013 № 426-ФЗ "О специальной оценке условий труда"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утверждении состава комиссии по охране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от 24.06.2014 № 412н "Об утверждении Типового положения о комитете (комиссии) по охране труда"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Инструкции по охране труда для работников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труда для работника разрабатывается исходя из его должности, профессии или вида выполняемой работы. Пересмотр инструкций должен производиться не реже одного раза в 5 лет</w:t>
            </w: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вводного инструктажа по охране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первичного инструктажа по охране труда на рабочем месте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обучения приемам оказания первой помощи пострадавшим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стажировки на рабочем месте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вводного инструктажа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инструктажа на рабочем месте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целевого инструктажа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Журнал учета присвоения группы I по электробезопасности неэлектротехническому персоналу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"ПОТ Р М-016-2001. РД 153-34.0-03.150-00. Межотраслевые Правила по охране труда (Правила безопасности) при эксплуатации электроустановок"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Журнал учета инструкции по охране труда для работников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Журнал учета выдачи инструкций по охране труда для работников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Личные карточки учета выдачи СИЗ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Минздравсоцразвития России от 01.06.2009 №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Протоколы заседания комиссии по проверке знаний требований охраны труда работников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Личные карточки прохождения обучения безопасности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Удостоверения о проверке знаний требований охраны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уполномоченного лица по охране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Исполкома Профсоюза от 26.03.2013 № 13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03" w:rsidTr="004B5A1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Предписания специалиста по охране труда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России от 08.02.2000 № 14 "Об утверждении Рекомендаций по организации работы Службы охраны труда в организации"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303" w:rsidRDefault="00872303" w:rsidP="004B5A13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72303" w:rsidRDefault="00872303" w:rsidP="004B5A13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72303" w:rsidRDefault="00872303" w:rsidP="004B5A13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en-US"/>
        </w:rPr>
        <w:t>Приложение 3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 Примерному положению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 системе управления охраной труда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 общеобразовательной организации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72303" w:rsidRDefault="00872303" w:rsidP="004B5A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Перечень основных законодательных и иных нормативных правовых актов, используемых при подготовке Примерного положения системы управления охраной труда</w:t>
      </w:r>
    </w:p>
    <w:p w:rsidR="00872303" w:rsidRDefault="00872303" w:rsidP="004B5A13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0"/>
        <w:gridCol w:w="9120"/>
      </w:tblGrid>
      <w:tr w:rsidR="00872303" w:rsidTr="004B5A13">
        <w:trPr>
          <w:cantSplit/>
          <w:trHeight w:val="320"/>
          <w:tblHeader/>
        </w:trPr>
        <w:tc>
          <w:tcPr>
            <w:tcW w:w="60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документа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Трудовой кодекс Российской Федерации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Кодекс Российской Федерации об административных правонарушениях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закон от 29 декабря 2012 г. № 273-ФЗ «Об образовании в Российской Федерации»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закон от 30 марта 1999 г. № 52-ФЗ "О санитарно-эпидемиологическом благополучии населения"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закон от 21 июля 1997 г. № 116-ФЗ "О промышленной безопасности опасных производственных объектов"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Федеральный закон Российской Федерации от 12 января 1996 г. № 10-ФЗ «О профессиональных союзах, их правах и гарантиях деятельности»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Федеральный закон Российской Федерации от 24 июля 1998 г. № 125-ФЗ «Об обязательном социальном страховании от несчастных случаев на производстве и профессиональных заболеваний»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Федеральный закон от 16 июля 1999 г. № 165-ФЗ «Об основах обязательного социального страхования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закон от 21 ноября 2011 г. № 323-ФЗ «Об основах охраны здоровья граждан в Российской Федерации»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Федеральный закон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закон № 426-ФЗ от 28 декабря 2013 г. «О специальной оценке условий труда»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 Минобрнауки России от 08.08.2017 № 12-753 «О направлении перечня по охране труда»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Минтруда труда России и Минобразования России от 13 января 2003 г. № 1/29 «Об утверждении Порядка обучения по охране труда и проверки знаний требований охраны труда работников организаций»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Постановление Федерации независимых профсоюзов России, Исполнительного комитета от 18 октября 2006 г. № 4-3 «О Типовом положении об уполномоченном (доверенном) лице по охране труда профессионального союза»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Постановление Министерства труда и социального развития Российской федерации от 17 января 2001 г. № 7 «Об утверждении рекомендаций по организации работы кабинета охраны труда и уголка охраны труда»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Постановление Министерства труда и социального развития Российской Федерации от 22 января 2001 г. № 10 «Об утверждении межотраслевых нормативов численности работников службы охраны труда в организациях»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Постановление Министерства труда и социального развития Российской федерации от 8 февраля 2000 г. № 14 «Об утверждении Рекомендаций по организации работы службы охраны труда в организации»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Исполкома ЦС Профсоюза работников народного образования и науки РФ от 26 марта 2013 г. № 13 «Положение</w:t>
            </w:r>
          </w:p>
          <w:p w:rsidR="00872303" w:rsidRDefault="0087230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 уполномоченном (доверенном) лице по охране труда профсоюзного комитета образовательной организации».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Минтруда РФ от 18 июля 2001 г. № 56 «Об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Минтруда России от 25 декабря 1997 г. № 66 «Об утверждении Типовых отраслевых норм бесплатной выдачи работникам специальной одежды, специальной обуви и других средств индивидуальной защиты»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Минтруда РФ от 24 октября 2002 г. № 73 «Об утверждении форм документов, необходимых для расследования и учета несчастных случаев на производстве, и Положения об особенностях о расследования несчастных случаев на производстве»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Постановление Министерства труда и социального развития Российской федерации от 17 декабря 2002 г. № 80 «Об утверждении Методических рекомендаций по разработке государственных нормативных требований охраны труда»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Методические рекомендации по разработке инструкций по охране труда (утв. Минтрудом РФ 13 мая 2004 г.)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Правительства РФ от 25 февраля 2000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» (с изменениями и дополнениями)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Совета Министров Правительства РФ от 28 апреля 1993 г. № 377 «О реализации Закона Российской Федерации "О психиатрической помощи и гарантиях прав граждан при ее оказании"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Постановление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источником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Правительства РФ от 31 августа 2002 г. № 653 «О формах документов, необходимых для расследования и учета несчастных случаев на производстве»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Постановление Правительства Российской Федерации от 15 декабря 2000 г. № 967 «Об утверждении положения «О расследовании и учете профессиональных заболеваний»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Минтруда России от 19 августа 2016 г. № 438н «Об утверждении Типового положения о системе управления охраной труда»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 12-1077)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Минтруда России от 20 февраля 2014 г. № 103н «О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Федерации, Министерства здравоохранения и социального развития Российской Федерации, Министерства труда и социальной защиты Российской Федерации»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 Министерства здравоохранения и социального развития Российской Федерации от 24 февраля 2005 г. № 160 «Об определении степени тяжести повреждения здоровья при несчастных случаях на производстве»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Министерства здравоохранения и социального развития РФ от 5 марта 2011 г. № 169н «Об утверждении требований к комплектации изделиями медицинского назначения аптечек для оказания первой помощи работникам»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 Министерства здравоохранения Российской Федерации от 28 мая 2001 г. № 176 «О совершенствовании системы расследования и учета профессиональных заболеваний в Российской Федерации»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Министерства здравоохранения и социального развития РФ от 1 марта 2012 г. № 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Минэнерго РФ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 Министерства здравоохранения и социального развития Российской Федерации от 15 апреля 2005 г. № 275 «О формах документов, необходимых для расследования несчастных случаев на производстве» 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 Минобрнауки России от 27 июня 2017 г. № 602 «Об утверждении Порядка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Минздрава РФ от 29 июня 2000 г. № 229 «О профессиональной гигиенической подготовке и аттестации должностных лиц и работников организаций»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Минздравсоцразвития России от 1 июня 2009 г.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Министерства здравоохранения и социального развития РФ от 22 июня 2009 г. № 357н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Минтруда России от 24 июня 2014 г. № 412н «Об утверждении Типового положения о комитете (комиссии) по охране труда»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Министерства здравоохранения и социального развития РФ от 17 мая 2012 г. № 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Минтруда России № 580н от 10 декабря 2012 г.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 Минтруда России от 9 декабря 2014 г. № 997н «Об 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widowControl w:val="0"/>
              <w:autoSpaceDE w:val="0"/>
              <w:autoSpaceDN w:val="0"/>
              <w:adjustRightInd w:val="0"/>
              <w:spacing w:before="120" w:after="120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Министерства здравоохранения и социального развития РФ от 17 декабря 2010 г. № 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Минобразования РФ от 6 октября 1998 г. № 2535 «Об организации обучения и проверки знаний правил по электробезопасности работников образовательных учреждений системы Минобразования России»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«ГОСТ 12.0.004-2015. Межгосударственный стандарт. Система стандартов безопасности труда. Организация обучения безопасности труда. Общие положения»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ГОСТ 12.0.230.1-2015 "Система стандартов безопасности труда. Системы управления охраной труда. Руководство по применению ГОСТ 12.0.230-2007"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ГОСТ 12.0.230.2-2015 «Система стандартов безопасности труда. Системы управления охраной труда. Оценка соответствия. Требования»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Межгосударственный стандарт ГОСТ 12.0.230-2007 «Система стандартов безопасности труда. Системы управления охраной труда. Общие требования»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Национальный стандарт РФ ГОСТ Р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«ГОСТ 12.0.002-2014. Межгосударственный стандарт. Система стандартов безопасности труда. Термины и определения»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«ГОСТ Р 22.3.07-2014. Национальный стандарт Российской Федерации. Безопасность в чрезвычайных ситуациях. Культура безопасности жизнедеятельности. Общие положения»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«ГОСТ Р 51901.21-2012. Национальный стандарт Российской Федерации. Менеджмент риска. Реестр риска. Общие положения»</w:t>
            </w:r>
          </w:p>
        </w:tc>
      </w:tr>
      <w:tr w:rsidR="00872303" w:rsidTr="004B5A13">
        <w:trPr>
          <w:cantSplit/>
          <w:trHeight w:val="320"/>
        </w:trPr>
        <w:tc>
          <w:tcPr>
            <w:tcW w:w="600" w:type="dxa"/>
            <w:vAlign w:val="center"/>
          </w:tcPr>
          <w:p w:rsidR="00872303" w:rsidRDefault="008723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0" w:type="dxa"/>
            <w:vAlign w:val="center"/>
          </w:tcPr>
          <w:p w:rsidR="00872303" w:rsidRDefault="0087230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</w:t>
            </w:r>
          </w:p>
        </w:tc>
      </w:tr>
    </w:tbl>
    <w:p w:rsidR="00872303" w:rsidRDefault="00872303" w:rsidP="004B5A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72303" w:rsidRDefault="00872303"/>
    <w:sectPr w:rsidR="00872303" w:rsidSect="00704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5A13"/>
    <w:rsid w:val="0025633A"/>
    <w:rsid w:val="004B5A13"/>
    <w:rsid w:val="00587A5A"/>
    <w:rsid w:val="005B77A9"/>
    <w:rsid w:val="00696E54"/>
    <w:rsid w:val="00704D19"/>
    <w:rsid w:val="007E360A"/>
    <w:rsid w:val="00872303"/>
    <w:rsid w:val="00933F96"/>
    <w:rsid w:val="00B53D00"/>
    <w:rsid w:val="00FB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B5A13"/>
    <w:rPr>
      <w:rFonts w:ascii="Arial" w:eastAsia="Times New Roman" w:hAnsi="Arial" w:cs="Arial"/>
      <w:sz w:val="18"/>
      <w:szCs w:val="18"/>
    </w:rPr>
  </w:style>
  <w:style w:type="paragraph" w:styleId="Heading1">
    <w:name w:val="heading 1"/>
    <w:basedOn w:val="Normal"/>
    <w:link w:val="Heading1Char"/>
    <w:uiPriority w:val="99"/>
    <w:qFormat/>
    <w:rsid w:val="004B5A13"/>
    <w:pPr>
      <w:ind w:left="900" w:right="900"/>
      <w:jc w:val="center"/>
      <w:outlineLvl w:val="0"/>
    </w:pPr>
    <w:rPr>
      <w:rFonts w:ascii="Times New Roman" w:eastAsia="Calibri" w:hAnsi="Times New Roman" w:cs="Times New Roman"/>
      <w:b/>
      <w:bCs/>
      <w:color w:val="000080"/>
      <w:kern w:val="36"/>
      <w:sz w:val="29"/>
      <w:szCs w:val="29"/>
    </w:rPr>
  </w:style>
  <w:style w:type="paragraph" w:styleId="Heading2">
    <w:name w:val="heading 2"/>
    <w:basedOn w:val="Normal"/>
    <w:link w:val="Heading2Char"/>
    <w:uiPriority w:val="99"/>
    <w:qFormat/>
    <w:rsid w:val="004B5A13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B5A13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9"/>
    <w:qFormat/>
    <w:rsid w:val="004B5A13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B5A13"/>
    <w:pPr>
      <w:keepNext/>
      <w:keepLines/>
      <w:spacing w:before="40"/>
      <w:outlineLvl w:val="7"/>
    </w:pPr>
    <w:rPr>
      <w:rFonts w:ascii="Cambria" w:eastAsia="Calibri" w:hAnsi="Cambria" w:cs="Times New Roman"/>
      <w:color w:val="272727"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B5A13"/>
    <w:rPr>
      <w:rFonts w:ascii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B5A1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B5A13"/>
    <w:rPr>
      <w:rFonts w:ascii="Arial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B5A13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B5A13"/>
    <w:rPr>
      <w:rFonts w:ascii="Cambria" w:hAnsi="Cambria" w:cs="Times New Roman"/>
      <w:color w:val="272727"/>
      <w:sz w:val="21"/>
      <w:szCs w:val="21"/>
      <w:lang w:eastAsia="ru-RU"/>
    </w:rPr>
  </w:style>
  <w:style w:type="character" w:styleId="Hyperlink">
    <w:name w:val="Hyperlink"/>
    <w:basedOn w:val="DefaultParagraphFont"/>
    <w:uiPriority w:val="99"/>
    <w:semiHidden/>
    <w:rsid w:val="004B5A1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4B5A13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99"/>
    <w:qFormat/>
    <w:rsid w:val="004B5A13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rsid w:val="004B5A1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B5A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B5A13"/>
    <w:rPr>
      <w:rFonts w:ascii="Arial" w:hAnsi="Arial" w:cs="Arial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4B5A13"/>
    <w:pPr>
      <w:tabs>
        <w:tab w:val="center" w:pos="4677"/>
        <w:tab w:val="right" w:pos="9355"/>
      </w:tabs>
    </w:pPr>
    <w:rPr>
      <w:rFonts w:ascii="Calibri" w:eastAsia="Calibri" w:hAnsi="Calibri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B5A13"/>
    <w:rPr>
      <w:rFonts w:ascii="Calibri" w:hAnsi="Calibri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locked/>
    <w:rsid w:val="004B5A13"/>
    <w:rPr>
      <w:rFonts w:ascii="Arial" w:hAnsi="Arial" w:cs="Arial"/>
      <w:sz w:val="18"/>
      <w:szCs w:val="18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4B5A13"/>
    <w:pPr>
      <w:tabs>
        <w:tab w:val="center" w:pos="4677"/>
        <w:tab w:val="right" w:pos="9355"/>
      </w:tabs>
    </w:pPr>
    <w:rPr>
      <w:rFonts w:ascii="Calibri" w:eastAsia="Calibri" w:hAnsi="Calibri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B5A13"/>
    <w:rPr>
      <w:rFonts w:ascii="Calibri" w:hAnsi="Calibri" w:cs="Times New Roman"/>
      <w:sz w:val="24"/>
      <w:szCs w:val="24"/>
      <w:lang w:eastAsia="ru-RU"/>
    </w:rPr>
  </w:style>
  <w:style w:type="character" w:customStyle="1" w:styleId="a0">
    <w:name w:val="Нижний колонтитул Знак"/>
    <w:basedOn w:val="DefaultParagraphFont"/>
    <w:link w:val="Footer"/>
    <w:uiPriority w:val="99"/>
    <w:semiHidden/>
    <w:locked/>
    <w:rsid w:val="004B5A13"/>
    <w:rPr>
      <w:rFonts w:ascii="Arial" w:hAnsi="Arial" w:cs="Arial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4B5A13"/>
    <w:pPr>
      <w:spacing w:before="100" w:beforeAutospacing="1" w:after="100" w:afterAutospacing="1"/>
    </w:pPr>
    <w:rPr>
      <w:rFonts w:ascii="Calibri" w:eastAsia="Calibri" w:hAnsi="Calibri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B5A13"/>
    <w:rPr>
      <w:rFonts w:ascii="Calibri" w:hAnsi="Calibri" w:cs="Times New Roman"/>
      <w:sz w:val="24"/>
      <w:szCs w:val="24"/>
      <w:lang w:eastAsia="ru-RU"/>
    </w:rPr>
  </w:style>
  <w:style w:type="character" w:customStyle="1" w:styleId="a1">
    <w:name w:val="Основной текст Знак"/>
    <w:basedOn w:val="DefaultParagraphFont"/>
    <w:link w:val="BodyText"/>
    <w:uiPriority w:val="99"/>
    <w:semiHidden/>
    <w:locked/>
    <w:rsid w:val="004B5A13"/>
    <w:rPr>
      <w:rFonts w:ascii="Arial" w:hAnsi="Arial" w:cs="Arial"/>
      <w:sz w:val="18"/>
      <w:szCs w:val="1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B5A13"/>
    <w:rPr>
      <w:rFonts w:ascii="Segoe UI" w:eastAsia="Calibr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5A13"/>
    <w:rPr>
      <w:rFonts w:ascii="Segoe UI" w:hAnsi="Segoe UI" w:cs="Segoe UI"/>
      <w:sz w:val="18"/>
      <w:szCs w:val="18"/>
      <w:lang w:eastAsia="ru-RU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locked/>
    <w:rsid w:val="004B5A13"/>
    <w:rPr>
      <w:rFonts w:ascii="Tahoma" w:hAnsi="Tahoma" w:cs="Tahoma"/>
      <w:sz w:val="16"/>
      <w:szCs w:val="16"/>
      <w:lang w:eastAsia="ru-RU"/>
    </w:rPr>
  </w:style>
  <w:style w:type="paragraph" w:customStyle="1" w:styleId="a3">
    <w:name w:val="Знак"/>
    <w:basedOn w:val="Normal"/>
    <w:autoRedefine/>
    <w:uiPriority w:val="99"/>
    <w:rsid w:val="004B5A13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ListParagraph1">
    <w:name w:val="List Paragraph1"/>
    <w:basedOn w:val="Normal"/>
    <w:uiPriority w:val="99"/>
    <w:rsid w:val="004B5A13"/>
    <w:pPr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4B5A1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4B5A1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0"/>
      <w:szCs w:val="20"/>
    </w:rPr>
  </w:style>
  <w:style w:type="paragraph" w:customStyle="1" w:styleId="a4">
    <w:name w:val="Стиль"/>
    <w:uiPriority w:val="99"/>
    <w:rsid w:val="004B5A1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4B5A13"/>
    <w:rPr>
      <w:rFonts w:cs="Times New Roman"/>
      <w:vertAlign w:val="superscript"/>
    </w:rPr>
  </w:style>
  <w:style w:type="character" w:customStyle="1" w:styleId="time">
    <w:name w:val="time"/>
    <w:basedOn w:val="DefaultParagraphFont"/>
    <w:uiPriority w:val="99"/>
    <w:rsid w:val="004B5A13"/>
    <w:rPr>
      <w:rFonts w:cs="Times New Roman"/>
    </w:rPr>
  </w:style>
  <w:style w:type="table" w:styleId="TableGrid">
    <w:name w:val="Table Grid"/>
    <w:basedOn w:val="TableNormal"/>
    <w:uiPriority w:val="99"/>
    <w:rsid w:val="004B5A1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92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36</Pages>
  <Words>13474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</dc:creator>
  <cp:keywords/>
  <dc:description/>
  <cp:lastModifiedBy>компьютер учителя</cp:lastModifiedBy>
  <cp:revision>4</cp:revision>
  <dcterms:created xsi:type="dcterms:W3CDTF">2019-04-16T11:45:00Z</dcterms:created>
  <dcterms:modified xsi:type="dcterms:W3CDTF">2020-03-30T16:16:00Z</dcterms:modified>
</cp:coreProperties>
</file>