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59" w:rsidRDefault="00844959" w:rsidP="00583DA7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Советом школьного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спортивного клуба «Быстрее, выше, сильнее»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МОУ  «Ботовская школа»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 «31» августа 2020 года</w:t>
      </w:r>
    </w:p>
    <w:p w:rsidR="00844959" w:rsidRDefault="00844959" w:rsidP="00583DA7">
      <w:pPr>
        <w:ind w:left="142" w:right="141" w:firstLine="709"/>
        <w:jc w:val="right"/>
        <w:rPr>
          <w:b/>
          <w:bCs/>
          <w:sz w:val="24"/>
          <w:szCs w:val="24"/>
        </w:rPr>
      </w:pPr>
    </w:p>
    <w:p w:rsidR="00844959" w:rsidRDefault="00844959" w:rsidP="00AA0D96">
      <w:pPr>
        <w:ind w:left="142" w:right="-568" w:firstLine="709"/>
        <w:jc w:val="center"/>
        <w:rPr>
          <w:b/>
          <w:bCs/>
          <w:sz w:val="24"/>
          <w:szCs w:val="24"/>
        </w:rPr>
      </w:pPr>
    </w:p>
    <w:p w:rsidR="00844959" w:rsidRPr="00AA0D96" w:rsidRDefault="00844959" w:rsidP="00AA0D96">
      <w:pPr>
        <w:ind w:left="142" w:right="-568" w:firstLine="709"/>
        <w:jc w:val="center"/>
        <w:rPr>
          <w:b/>
          <w:bCs/>
          <w:sz w:val="24"/>
          <w:szCs w:val="24"/>
        </w:rPr>
      </w:pPr>
      <w:r w:rsidRPr="00AA0D96">
        <w:rPr>
          <w:b/>
          <w:bCs/>
          <w:sz w:val="24"/>
          <w:szCs w:val="24"/>
        </w:rPr>
        <w:t>УСТАВ</w:t>
      </w:r>
    </w:p>
    <w:p w:rsidR="00844959" w:rsidRDefault="00844959" w:rsidP="00AA0D96">
      <w:pPr>
        <w:ind w:left="142" w:right="-568" w:firstLine="709"/>
        <w:jc w:val="center"/>
        <w:rPr>
          <w:b/>
          <w:bCs/>
          <w:sz w:val="24"/>
          <w:szCs w:val="24"/>
        </w:rPr>
      </w:pPr>
      <w:r w:rsidRPr="00AA0D96">
        <w:rPr>
          <w:b/>
          <w:bCs/>
          <w:sz w:val="24"/>
          <w:szCs w:val="24"/>
        </w:rPr>
        <w:t>Школьно</w:t>
      </w:r>
      <w:r>
        <w:rPr>
          <w:b/>
          <w:bCs/>
          <w:sz w:val="24"/>
          <w:szCs w:val="24"/>
        </w:rPr>
        <w:t xml:space="preserve">го спортивного клуба </w:t>
      </w:r>
      <w:r w:rsidRPr="00E91B07">
        <w:rPr>
          <w:b/>
          <w:bCs/>
          <w:sz w:val="24"/>
          <w:szCs w:val="24"/>
        </w:rPr>
        <w:t>«</w:t>
      </w:r>
      <w:r w:rsidRPr="00E91B07">
        <w:rPr>
          <w:b/>
          <w:bCs/>
          <w:color w:val="000000"/>
          <w:sz w:val="27"/>
          <w:szCs w:val="27"/>
          <w:shd w:val="clear" w:color="auto" w:fill="FFFFFF"/>
        </w:rPr>
        <w:t>Быстрее, выше, сильнее</w:t>
      </w:r>
      <w:r w:rsidRPr="00E91B07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</w:t>
      </w:r>
    </w:p>
    <w:p w:rsidR="00844959" w:rsidRPr="00E91B07" w:rsidRDefault="00844959" w:rsidP="00E91B07">
      <w:pPr>
        <w:ind w:left="142" w:right="-568" w:firstLine="709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sz w:val="24"/>
          <w:szCs w:val="24"/>
        </w:rPr>
        <w:t xml:space="preserve">при </w:t>
      </w:r>
      <w:r>
        <w:rPr>
          <w:b/>
          <w:bCs/>
          <w:color w:val="000000"/>
          <w:sz w:val="27"/>
          <w:szCs w:val="27"/>
          <w:shd w:val="clear" w:color="auto" w:fill="FFFFFF"/>
        </w:rPr>
        <w:t>М</w:t>
      </w:r>
      <w:r w:rsidRPr="00627CC7">
        <w:rPr>
          <w:b/>
          <w:bCs/>
          <w:color w:val="000000"/>
          <w:sz w:val="27"/>
          <w:szCs w:val="27"/>
          <w:shd w:val="clear" w:color="auto" w:fill="FFFFFF"/>
        </w:rPr>
        <w:t xml:space="preserve">ОУ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«Ботовская школа</w:t>
      </w:r>
      <w:r w:rsidRPr="00627CC7">
        <w:rPr>
          <w:b/>
          <w:bCs/>
          <w:color w:val="000000"/>
          <w:sz w:val="27"/>
          <w:szCs w:val="27"/>
          <w:shd w:val="clear" w:color="auto" w:fill="FFFFFF"/>
        </w:rPr>
        <w:t>»</w:t>
      </w:r>
      <w:r w:rsidRPr="00627CC7">
        <w:rPr>
          <w:b/>
          <w:bCs/>
          <w:color w:val="000000"/>
          <w:sz w:val="27"/>
          <w:szCs w:val="27"/>
        </w:rPr>
        <w:br/>
      </w:r>
    </w:p>
    <w:p w:rsidR="00844959" w:rsidRPr="00AA0D96" w:rsidRDefault="00844959" w:rsidP="00AA0D96">
      <w:pPr>
        <w:suppressAutoHyphens w:val="0"/>
        <w:ind w:left="720" w:right="-568" w:firstLine="709"/>
        <w:jc w:val="both"/>
        <w:rPr>
          <w:b/>
          <w:bCs/>
          <w:sz w:val="24"/>
          <w:szCs w:val="24"/>
        </w:rPr>
      </w:pPr>
    </w:p>
    <w:p w:rsidR="00844959" w:rsidRPr="00AA0D96" w:rsidRDefault="00844959" w:rsidP="00627CC7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709"/>
        <w:jc w:val="center"/>
        <w:rPr>
          <w:sz w:val="24"/>
          <w:szCs w:val="24"/>
        </w:rPr>
      </w:pPr>
      <w:r w:rsidRPr="00AA0D96">
        <w:rPr>
          <w:b/>
          <w:bCs/>
          <w:sz w:val="24"/>
          <w:szCs w:val="24"/>
        </w:rPr>
        <w:t>Общие положения</w:t>
      </w:r>
    </w:p>
    <w:p w:rsidR="00844959" w:rsidRPr="00AA0D96" w:rsidRDefault="00844959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</w:t>
      </w:r>
      <w:r>
        <w:rPr>
          <w:sz w:val="24"/>
          <w:szCs w:val="24"/>
        </w:rPr>
        <w:t>ьный спортивный клуб «</w:t>
      </w:r>
      <w:r>
        <w:rPr>
          <w:color w:val="000000"/>
          <w:sz w:val="27"/>
          <w:szCs w:val="27"/>
          <w:shd w:val="clear" w:color="auto" w:fill="FFFFFF"/>
        </w:rPr>
        <w:t>Быстрее, выше, сильнее</w:t>
      </w:r>
      <w:r w:rsidRPr="00AA0D96">
        <w:rPr>
          <w:sz w:val="24"/>
          <w:szCs w:val="24"/>
        </w:rPr>
        <w:t>», в даль</w:t>
      </w:r>
      <w:r>
        <w:rPr>
          <w:sz w:val="24"/>
          <w:szCs w:val="24"/>
        </w:rPr>
        <w:t>нейшем именуемый ШСК «</w:t>
      </w:r>
      <w:r>
        <w:rPr>
          <w:color w:val="000000"/>
          <w:sz w:val="27"/>
          <w:szCs w:val="27"/>
          <w:shd w:val="clear" w:color="auto" w:fill="FFFFFF"/>
        </w:rPr>
        <w:t>Быстрее, выше, сильнее</w:t>
      </w:r>
      <w:r w:rsidRPr="00AA0D96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:rsidR="00844959" w:rsidRPr="00AA0D96" w:rsidRDefault="00844959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844959" w:rsidRPr="00AA0D96" w:rsidRDefault="00844959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1.3.Полное наименование: Школьны</w:t>
      </w:r>
      <w:r>
        <w:rPr>
          <w:sz w:val="24"/>
          <w:szCs w:val="24"/>
        </w:rPr>
        <w:t>й спортивный клуб «</w:t>
      </w:r>
      <w:r>
        <w:rPr>
          <w:color w:val="000000"/>
          <w:sz w:val="27"/>
          <w:szCs w:val="27"/>
          <w:shd w:val="clear" w:color="auto" w:fill="FFFFFF"/>
        </w:rPr>
        <w:t>Быстрее, выше, сильнее</w:t>
      </w:r>
      <w:r w:rsidRPr="00AA0D96">
        <w:rPr>
          <w:sz w:val="24"/>
          <w:szCs w:val="24"/>
        </w:rPr>
        <w:t>». Сокращенн</w:t>
      </w:r>
      <w:r>
        <w:rPr>
          <w:sz w:val="24"/>
          <w:szCs w:val="24"/>
        </w:rPr>
        <w:t>ое наименование: ШСК «</w:t>
      </w:r>
      <w:r>
        <w:rPr>
          <w:color w:val="000000"/>
          <w:sz w:val="27"/>
          <w:szCs w:val="27"/>
          <w:shd w:val="clear" w:color="auto" w:fill="FFFFFF"/>
        </w:rPr>
        <w:t>Быстрее, выше, сильнее</w:t>
      </w:r>
      <w:r>
        <w:rPr>
          <w:sz w:val="24"/>
          <w:szCs w:val="24"/>
        </w:rPr>
        <w:t>».</w:t>
      </w:r>
    </w:p>
    <w:p w:rsidR="00844959" w:rsidRPr="00AA0D96" w:rsidRDefault="00844959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:rsidR="00844959" w:rsidRPr="00AA0D96" w:rsidRDefault="00844959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:rsidR="00844959" w:rsidRPr="00AA0D96" w:rsidRDefault="00844959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Федерального закона «Об общественных объединениях» от 19.05.1995 №82-ФЗ</w:t>
      </w:r>
    </w:p>
    <w:p w:rsidR="00844959" w:rsidRPr="00AA0D96" w:rsidRDefault="00844959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844959" w:rsidRPr="00AA0D96" w:rsidRDefault="00844959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:rsidR="00844959" w:rsidRPr="00AA0D96" w:rsidRDefault="00844959" w:rsidP="00AA0D96">
      <w:pPr>
        <w:suppressAutoHyphens w:val="0"/>
        <w:ind w:left="142" w:firstLine="709"/>
        <w:jc w:val="both"/>
        <w:rPr>
          <w:b/>
          <w:bCs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Strong"/>
          <w:b w:val="0"/>
          <w:bCs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844959" w:rsidRPr="00AA0D96" w:rsidRDefault="00844959" w:rsidP="00AA0D96">
      <w:pPr>
        <w:pStyle w:val="Heading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0D9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04.12.2007 N 329-ФЗ</w:t>
      </w:r>
    </w:p>
    <w:p w:rsidR="00844959" w:rsidRPr="00AA0D96" w:rsidRDefault="00844959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844959" w:rsidRPr="00AA0D96" w:rsidRDefault="00844959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844959" w:rsidRPr="00AA0D96" w:rsidRDefault="00844959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1.7.   ШСК осуществляет  деятельность,   предусмотре</w:t>
      </w:r>
      <w:r>
        <w:rPr>
          <w:sz w:val="24"/>
          <w:szCs w:val="24"/>
          <w:lang w:eastAsia="ru-RU"/>
        </w:rPr>
        <w:t>нную  Уставом,  на территории МОУ «Ботовская школа</w:t>
      </w:r>
      <w:r w:rsidRPr="00AA0D96">
        <w:rPr>
          <w:sz w:val="24"/>
          <w:szCs w:val="24"/>
          <w:lang w:eastAsia="ru-RU"/>
        </w:rPr>
        <w:t>».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1.9.     Местонахождение   руководяще</w:t>
      </w:r>
      <w:r>
        <w:rPr>
          <w:sz w:val="24"/>
          <w:szCs w:val="24"/>
          <w:lang w:eastAsia="ru-RU"/>
        </w:rPr>
        <w:t>го   органа   (Совета   ШСК): МОУ «Ботовская школа</w:t>
      </w:r>
      <w:r w:rsidRPr="00AA0D96">
        <w:rPr>
          <w:sz w:val="24"/>
          <w:szCs w:val="24"/>
          <w:lang w:eastAsia="ru-RU"/>
        </w:rPr>
        <w:t>».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1.10. ШСК не является юридическим лицом и не может от своего имени приобретать и осуществлять имущественные и неимущественные права, нести обязанности   и   ответственность,   быть   истцом   и   ответчиком   в   суде,   иметь самостоятельный финансовый баланс. </w:t>
      </w:r>
    </w:p>
    <w:p w:rsidR="00844959" w:rsidRPr="00AA0D96" w:rsidRDefault="00844959" w:rsidP="00AA0D96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firstLine="709"/>
        <w:jc w:val="both"/>
        <w:rPr>
          <w:sz w:val="24"/>
          <w:szCs w:val="24"/>
        </w:rPr>
      </w:pPr>
    </w:p>
    <w:p w:rsidR="00844959" w:rsidRPr="00AA0D96" w:rsidRDefault="00844959" w:rsidP="00627CC7">
      <w:pPr>
        <w:ind w:right="-568" w:firstLine="709"/>
        <w:jc w:val="center"/>
        <w:rPr>
          <w:b/>
          <w:bCs/>
          <w:sz w:val="24"/>
          <w:szCs w:val="24"/>
        </w:rPr>
      </w:pPr>
      <w:r w:rsidRPr="00AA0D96">
        <w:rPr>
          <w:b/>
          <w:bCs/>
          <w:sz w:val="24"/>
          <w:szCs w:val="24"/>
        </w:rPr>
        <w:t>2. Цели и задачи ШСК</w:t>
      </w:r>
    </w:p>
    <w:p w:rsidR="00844959" w:rsidRPr="00AA0D96" w:rsidRDefault="00844959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844959" w:rsidRPr="00AA0D96" w:rsidRDefault="00844959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:rsidR="00844959" w:rsidRPr="00AA0D96" w:rsidRDefault="00844959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844959" w:rsidRPr="00AA0D96" w:rsidRDefault="00844959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</w:p>
    <w:p w:rsidR="00844959" w:rsidRPr="00AA0D96" w:rsidRDefault="00844959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844959" w:rsidRPr="00AA0D96" w:rsidRDefault="00844959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жизни;</w:t>
      </w:r>
    </w:p>
    <w:p w:rsidR="00844959" w:rsidRPr="00AA0D96" w:rsidRDefault="00844959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844959" w:rsidRPr="00AA0D96" w:rsidRDefault="00844959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Для достижения указанных целей ШСК осуществляет следующие </w:t>
      </w:r>
    </w:p>
    <w:p w:rsidR="00844959" w:rsidRPr="00AA0D96" w:rsidRDefault="00844959" w:rsidP="00E91B07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:rsidR="00844959" w:rsidRPr="00AA0D96" w:rsidRDefault="00844959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:rsidR="00844959" w:rsidRPr="00AA0D96" w:rsidRDefault="00844959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844959" w:rsidRPr="00AA0D96" w:rsidRDefault="00844959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844959" w:rsidRPr="00AA0D96" w:rsidRDefault="00844959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создание и подготовка команд воспитанников ШСК по </w:t>
      </w:r>
      <w:r w:rsidRPr="00AA0D96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:rsidR="00844959" w:rsidRDefault="00844959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844959" w:rsidRDefault="00844959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содействие в организации и проведении Дней здоровья, недели здоровья, спортивно-оздоровительного праздника «За честь школы» в МОУ «Ботовская школа»;</w:t>
      </w:r>
    </w:p>
    <w:p w:rsidR="00844959" w:rsidRPr="00AA0D96" w:rsidRDefault="00844959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пропаганда и помощь в реализации комплекса ГТО.</w:t>
      </w:r>
    </w:p>
    <w:p w:rsidR="00844959" w:rsidRPr="00AA0D96" w:rsidRDefault="00844959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844959" w:rsidRPr="00AA0D96" w:rsidRDefault="00844959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:rsidR="00844959" w:rsidRPr="00AA0D96" w:rsidRDefault="00844959" w:rsidP="00AA0D96">
      <w:pPr>
        <w:tabs>
          <w:tab w:val="left" w:pos="1800"/>
          <w:tab w:val="left" w:pos="4560"/>
        </w:tabs>
        <w:ind w:firstLine="709"/>
        <w:jc w:val="both"/>
        <w:rPr>
          <w:b/>
          <w:bCs/>
          <w:sz w:val="24"/>
          <w:szCs w:val="24"/>
        </w:rPr>
      </w:pPr>
    </w:p>
    <w:p w:rsidR="00844959" w:rsidRPr="00AA0D96" w:rsidRDefault="00844959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bCs/>
          <w:sz w:val="24"/>
          <w:szCs w:val="24"/>
        </w:rPr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bCs/>
          <w:sz w:val="24"/>
          <w:szCs w:val="24"/>
        </w:rPr>
        <w:t>Права ШСК</w:t>
      </w:r>
    </w:p>
    <w:p w:rsidR="00844959" w:rsidRPr="00AA0D96" w:rsidRDefault="00844959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844959" w:rsidRPr="00AA0D96" w:rsidRDefault="00844959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:rsidR="00844959" w:rsidRPr="00AA0D96" w:rsidRDefault="00844959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участвовать в выработке решений органов управления </w:t>
      </w:r>
      <w:r w:rsidRPr="00AA0D96">
        <w:rPr>
          <w:sz w:val="24"/>
          <w:szCs w:val="24"/>
        </w:rPr>
        <w:tab/>
        <w:t>школой;</w:t>
      </w:r>
    </w:p>
    <w:p w:rsidR="00844959" w:rsidRPr="00AA0D96" w:rsidRDefault="00844959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</w:t>
      </w:r>
      <w:r>
        <w:rPr>
          <w:sz w:val="24"/>
          <w:szCs w:val="24"/>
        </w:rPr>
        <w:t>одить собрания, участвовать в спортивных акциях</w:t>
      </w:r>
      <w:r w:rsidRPr="00AA0D96">
        <w:rPr>
          <w:sz w:val="24"/>
          <w:szCs w:val="24"/>
        </w:rPr>
        <w:t>;</w:t>
      </w:r>
    </w:p>
    <w:p w:rsidR="00844959" w:rsidRPr="00AA0D96" w:rsidRDefault="00844959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844959" w:rsidRPr="00AA0D96" w:rsidRDefault="00844959" w:rsidP="000950C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</w:t>
      </w:r>
      <w:r>
        <w:rPr>
          <w:sz w:val="24"/>
          <w:szCs w:val="24"/>
        </w:rPr>
        <w:t>тивными организациями и клубами.</w:t>
      </w:r>
    </w:p>
    <w:p w:rsidR="00844959" w:rsidRPr="00AA0D96" w:rsidRDefault="00844959" w:rsidP="00AA0D96">
      <w:pPr>
        <w:pStyle w:val="ListParagraph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96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44959" w:rsidRPr="00AA0D96" w:rsidRDefault="00844959" w:rsidP="00627CC7">
      <w:pPr>
        <w:shd w:val="clear" w:color="auto" w:fill="FFFFFF"/>
        <w:suppressAutoHyphens w:val="0"/>
        <w:ind w:firstLine="709"/>
        <w:jc w:val="center"/>
        <w:rPr>
          <w:b/>
          <w:bCs/>
          <w:sz w:val="24"/>
          <w:szCs w:val="24"/>
          <w:lang w:eastAsia="ru-RU"/>
        </w:rPr>
      </w:pPr>
      <w:r w:rsidRPr="00AA0D96">
        <w:rPr>
          <w:b/>
          <w:bCs/>
          <w:sz w:val="24"/>
          <w:szCs w:val="24"/>
          <w:lang w:eastAsia="ru-RU"/>
        </w:rPr>
        <w:t>4. Обязанности ШСК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844959" w:rsidRPr="00AA0D96" w:rsidRDefault="00844959" w:rsidP="00AA0D96">
      <w:pPr>
        <w:tabs>
          <w:tab w:val="left" w:pos="1620"/>
          <w:tab w:val="left" w:pos="4560"/>
        </w:tabs>
        <w:ind w:right="-568" w:firstLine="709"/>
        <w:jc w:val="both"/>
        <w:rPr>
          <w:sz w:val="24"/>
          <w:szCs w:val="24"/>
        </w:rPr>
      </w:pPr>
    </w:p>
    <w:p w:rsidR="00844959" w:rsidRPr="00AA0D96" w:rsidRDefault="00844959" w:rsidP="00627CC7">
      <w:pPr>
        <w:tabs>
          <w:tab w:val="left" w:pos="1620"/>
          <w:tab w:val="left" w:pos="4560"/>
        </w:tabs>
        <w:ind w:right="-568" w:firstLine="709"/>
        <w:jc w:val="center"/>
        <w:rPr>
          <w:sz w:val="24"/>
          <w:szCs w:val="24"/>
        </w:rPr>
      </w:pPr>
    </w:p>
    <w:p w:rsidR="00844959" w:rsidRPr="00AA0D96" w:rsidRDefault="00844959" w:rsidP="00627CC7">
      <w:pPr>
        <w:shd w:val="clear" w:color="auto" w:fill="FFFFFF"/>
        <w:suppressAutoHyphens w:val="0"/>
        <w:ind w:firstLine="709"/>
        <w:jc w:val="center"/>
        <w:rPr>
          <w:b/>
          <w:bCs/>
          <w:sz w:val="24"/>
          <w:szCs w:val="24"/>
          <w:lang w:eastAsia="ru-RU"/>
        </w:rPr>
      </w:pPr>
      <w:r w:rsidRPr="00AA0D96">
        <w:rPr>
          <w:b/>
          <w:bCs/>
          <w:sz w:val="24"/>
          <w:szCs w:val="24"/>
          <w:lang w:eastAsia="ru-RU"/>
        </w:rPr>
        <w:t>5. Участники ШСК, их права и обязанности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5.1. Членами ШСК  могут  быть физические лица,  достигшие  во</w:t>
      </w:r>
      <w:r>
        <w:rPr>
          <w:sz w:val="24"/>
          <w:szCs w:val="24"/>
          <w:lang w:eastAsia="ru-RU"/>
        </w:rPr>
        <w:t xml:space="preserve">зраста 7 лет.       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за</w:t>
      </w:r>
      <w:r>
        <w:rPr>
          <w:sz w:val="24"/>
          <w:szCs w:val="24"/>
          <w:lang w:eastAsia="ru-RU"/>
        </w:rPr>
        <w:t xml:space="preserve"> </w:t>
      </w:r>
      <w:r w:rsidRPr="00AA0D96">
        <w:rPr>
          <w:sz w:val="24"/>
          <w:szCs w:val="24"/>
          <w:lang w:eastAsia="ru-RU"/>
        </w:rPr>
        <w:t>неоднократное   нарушение   членом   ШСК   обязанностей,   предусмотренных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настоящим уставом.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-   бесплатно   пользоваться   спортивным   инвентарем,   оборудованием   и сооружениями, </w:t>
      </w:r>
      <w:r>
        <w:rPr>
          <w:sz w:val="24"/>
          <w:szCs w:val="24"/>
          <w:lang w:eastAsia="ru-RU"/>
        </w:rPr>
        <w:t>а также методическими пособиями МОУ «Ботовская школа»,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получать консультации </w:t>
      </w:r>
      <w:r w:rsidRPr="00AA0D96">
        <w:rPr>
          <w:sz w:val="24"/>
          <w:szCs w:val="24"/>
          <w:lang w:eastAsia="ru-RU"/>
        </w:rPr>
        <w:t xml:space="preserve"> преподавателей ШСК,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получать информацию о планируемых ШСК мероприятиях;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5.5. Члены ШСК обязаны: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844959" w:rsidRPr="00AA0D96" w:rsidRDefault="00844959" w:rsidP="00627CC7">
      <w:pPr>
        <w:shd w:val="clear" w:color="auto" w:fill="FFFFFF"/>
        <w:suppressAutoHyphens w:val="0"/>
        <w:ind w:firstLine="709"/>
        <w:jc w:val="center"/>
        <w:rPr>
          <w:b/>
          <w:bCs/>
          <w:sz w:val="24"/>
          <w:szCs w:val="24"/>
          <w:lang w:eastAsia="ru-RU"/>
        </w:rPr>
      </w:pPr>
      <w:r w:rsidRPr="00AA0D96">
        <w:rPr>
          <w:b/>
          <w:bCs/>
          <w:sz w:val="24"/>
          <w:szCs w:val="24"/>
          <w:lang w:eastAsia="ru-RU"/>
        </w:rPr>
        <w:t>6. Руководящие органы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844959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- если количество присутствующих на собрании   участников   меньше при условии, что  имеются  документы,  подтверждающие  </w:t>
      </w:r>
      <w:r>
        <w:rPr>
          <w:sz w:val="24"/>
          <w:szCs w:val="24"/>
          <w:lang w:eastAsia="ru-RU"/>
        </w:rPr>
        <w:t>уважительную причину отсутствия.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- утверждение ежегодного </w:t>
      </w:r>
      <w:r>
        <w:rPr>
          <w:sz w:val="24"/>
          <w:szCs w:val="24"/>
          <w:lang w:eastAsia="ru-RU"/>
        </w:rPr>
        <w:t>плана работы, отчета Совета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 Совет ШСК, Председатель Совета ШСК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</w:t>
      </w:r>
      <w:r>
        <w:rPr>
          <w:sz w:val="24"/>
          <w:szCs w:val="24"/>
          <w:lang w:eastAsia="ru-RU"/>
        </w:rPr>
        <w:t>збираемый общим собранием  на  1-3</w:t>
      </w:r>
      <w:r w:rsidRPr="00AA0D96">
        <w:rPr>
          <w:sz w:val="24"/>
          <w:szCs w:val="24"/>
          <w:lang w:eastAsia="ru-RU"/>
        </w:rPr>
        <w:t xml:space="preserve">  года  и  подотчетный  общему собранию участников.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844959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6.2.6.  Содействует   реализации   инициатив   воспитанников,  изучает интересы и потребности школьников во   внеучебной деятельности.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44959" w:rsidRPr="00AA0D96" w:rsidRDefault="00844959" w:rsidP="00627CC7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D96">
        <w:rPr>
          <w:rFonts w:ascii="Times New Roman" w:hAnsi="Times New Roman" w:cs="Times New Roman"/>
          <w:b/>
          <w:bCs/>
          <w:sz w:val="24"/>
          <w:szCs w:val="24"/>
        </w:rPr>
        <w:t>7. Порядок внесения дополнений и изменений в Устав</w:t>
      </w:r>
    </w:p>
    <w:p w:rsidR="00844959" w:rsidRPr="00AA0D96" w:rsidRDefault="00844959" w:rsidP="00AA0D9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96">
        <w:rPr>
          <w:rFonts w:ascii="Times New Roman" w:hAnsi="Times New Roman" w:cs="Times New Roman"/>
          <w:sz w:val="24"/>
          <w:szCs w:val="24"/>
        </w:rPr>
        <w:t>7.1. Изменения и дополнения в Устав вносят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AA0D96">
        <w:rPr>
          <w:rFonts w:ascii="Times New Roman" w:hAnsi="Times New Roman" w:cs="Times New Roman"/>
          <w:sz w:val="24"/>
          <w:szCs w:val="24"/>
        </w:rPr>
        <w:t xml:space="preserve"> по решению общего собрания участников.</w:t>
      </w:r>
    </w:p>
    <w:p w:rsidR="00844959" w:rsidRPr="00AA0D96" w:rsidRDefault="00844959" w:rsidP="00AA0D9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96">
        <w:rPr>
          <w:rFonts w:ascii="Times New Roman" w:hAnsi="Times New Roman" w:cs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844959" w:rsidRPr="00AA0D96" w:rsidRDefault="00844959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44959" w:rsidRPr="00AA0D96" w:rsidRDefault="00844959" w:rsidP="00627CC7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D96">
        <w:rPr>
          <w:rFonts w:ascii="Times New Roman" w:hAnsi="Times New Roman" w:cs="Times New Roman"/>
          <w:b/>
          <w:bCs/>
          <w:sz w:val="24"/>
          <w:szCs w:val="24"/>
        </w:rPr>
        <w:t>8. Реорганизация и ликвидация ШСК</w:t>
      </w:r>
    </w:p>
    <w:p w:rsidR="00844959" w:rsidRPr="00AA0D96" w:rsidRDefault="00844959" w:rsidP="00AA0D9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96">
        <w:rPr>
          <w:rFonts w:ascii="Times New Roman" w:hAnsi="Times New Roman" w:cs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844959" w:rsidRPr="00AA0D96" w:rsidRDefault="00844959" w:rsidP="00AA0D96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96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sectPr w:rsidR="00844959" w:rsidRPr="00AA0D96" w:rsidSect="008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</w:lvl>
    <w:lvl w:ilvl="2" w:tplc="7E9C947C">
      <w:numFmt w:val="none"/>
      <w:lvlText w:val=""/>
      <w:lvlJc w:val="left"/>
      <w:pPr>
        <w:tabs>
          <w:tab w:val="num" w:pos="360"/>
        </w:tabs>
      </w:pPr>
    </w:lvl>
    <w:lvl w:ilvl="3" w:tplc="F612B7C8">
      <w:numFmt w:val="none"/>
      <w:lvlText w:val=""/>
      <w:lvlJc w:val="left"/>
      <w:pPr>
        <w:tabs>
          <w:tab w:val="num" w:pos="360"/>
        </w:tabs>
      </w:pPr>
    </w:lvl>
    <w:lvl w:ilvl="4" w:tplc="2AAA3300">
      <w:numFmt w:val="none"/>
      <w:lvlText w:val=""/>
      <w:lvlJc w:val="left"/>
      <w:pPr>
        <w:tabs>
          <w:tab w:val="num" w:pos="360"/>
        </w:tabs>
      </w:pPr>
    </w:lvl>
    <w:lvl w:ilvl="5" w:tplc="F4B2DE14">
      <w:numFmt w:val="none"/>
      <w:lvlText w:val=""/>
      <w:lvlJc w:val="left"/>
      <w:pPr>
        <w:tabs>
          <w:tab w:val="num" w:pos="360"/>
        </w:tabs>
      </w:pPr>
    </w:lvl>
    <w:lvl w:ilvl="6" w:tplc="5F02436A">
      <w:numFmt w:val="none"/>
      <w:lvlText w:val=""/>
      <w:lvlJc w:val="left"/>
      <w:pPr>
        <w:tabs>
          <w:tab w:val="num" w:pos="360"/>
        </w:tabs>
      </w:pPr>
    </w:lvl>
    <w:lvl w:ilvl="7" w:tplc="CC2C3788">
      <w:numFmt w:val="none"/>
      <w:lvlText w:val=""/>
      <w:lvlJc w:val="left"/>
      <w:pPr>
        <w:tabs>
          <w:tab w:val="num" w:pos="360"/>
        </w:tabs>
      </w:pPr>
    </w:lvl>
    <w:lvl w:ilvl="8" w:tplc="B16E689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D96"/>
    <w:rsid w:val="000950C6"/>
    <w:rsid w:val="00331B77"/>
    <w:rsid w:val="00501AEC"/>
    <w:rsid w:val="00577141"/>
    <w:rsid w:val="00583DA7"/>
    <w:rsid w:val="00627CC7"/>
    <w:rsid w:val="006B384F"/>
    <w:rsid w:val="00844959"/>
    <w:rsid w:val="008A4E24"/>
    <w:rsid w:val="008E026E"/>
    <w:rsid w:val="00AA0D96"/>
    <w:rsid w:val="00E9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D96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0D9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0D9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paragraph" w:styleId="ListParagraph">
    <w:name w:val="List Paragraph"/>
    <w:basedOn w:val="Normal"/>
    <w:uiPriority w:val="99"/>
    <w:qFormat/>
    <w:rsid w:val="00AA0D96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Strong">
    <w:name w:val="Strong"/>
    <w:basedOn w:val="DefaultParagraphFont"/>
    <w:uiPriority w:val="99"/>
    <w:qFormat/>
    <w:rsid w:val="00AA0D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27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7CC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1369</Words>
  <Characters>7805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 МОНИТОР</dc:creator>
  <cp:keywords/>
  <dc:description/>
  <cp:lastModifiedBy>User21</cp:lastModifiedBy>
  <cp:revision>2</cp:revision>
  <cp:lastPrinted>2020-10-19T10:16:00Z</cp:lastPrinted>
  <dcterms:created xsi:type="dcterms:W3CDTF">2020-10-12T17:30:00Z</dcterms:created>
  <dcterms:modified xsi:type="dcterms:W3CDTF">2021-03-29T05:09:00Z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